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EA61B" w14:textId="6395DE2C" w:rsidR="00A705D3" w:rsidRDefault="00A705D3" w:rsidP="00A705D3">
      <w:pPr>
        <w:pStyle w:val="berschrift1"/>
      </w:pPr>
      <w:r>
        <w:t>Einkommensteuer – Annahmecheckliste</w:t>
      </w:r>
      <w:r w:rsidR="000655E3">
        <w:tab/>
      </w:r>
      <w:r w:rsidR="000655E3">
        <w:tab/>
      </w:r>
      <w:r>
        <w:t>Neumandant</w:t>
      </w:r>
    </w:p>
    <w:p w14:paraId="23D71D8C" w14:textId="77777777" w:rsidR="00A705D3" w:rsidRPr="00A705D3" w:rsidRDefault="00A705D3" w:rsidP="002B26E7">
      <w:pPr>
        <w:pStyle w:val="berschrift2"/>
        <w:shd w:val="clear" w:color="auto" w:fill="A6A6A6" w:themeFill="background1" w:themeFillShade="A6"/>
        <w:rPr>
          <w:sz w:val="22"/>
        </w:rPr>
      </w:pPr>
      <w:r w:rsidRPr="00A705D3">
        <w:rPr>
          <w:sz w:val="22"/>
        </w:rPr>
        <w:t>Allgemeines/Stammdaten</w:t>
      </w:r>
    </w:p>
    <w:tbl>
      <w:tblPr>
        <w:tblStyle w:val="Listentabelle7farbigAkzent4"/>
        <w:tblW w:w="0" w:type="auto"/>
        <w:tblLook w:val="04A0" w:firstRow="1" w:lastRow="0" w:firstColumn="1" w:lastColumn="0" w:noHBand="0" w:noVBand="1"/>
      </w:tblPr>
      <w:tblGrid>
        <w:gridCol w:w="3373"/>
        <w:gridCol w:w="5699"/>
      </w:tblGrid>
      <w:tr w:rsidR="002B26E7" w:rsidRPr="002B26E7" w14:paraId="2D35155E" w14:textId="77777777" w:rsidTr="002B26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73" w:type="dxa"/>
          </w:tcPr>
          <w:p w14:paraId="0EA3A278" w14:textId="77777777" w:rsidR="00A705D3" w:rsidRPr="002B26E7" w:rsidRDefault="00A705D3" w:rsidP="00A705D3">
            <w:pPr>
              <w:jc w:val="left"/>
              <w:rPr>
                <w:b/>
                <w:color w:val="auto"/>
                <w:sz w:val="22"/>
              </w:rPr>
            </w:pPr>
            <w:r w:rsidRPr="002B26E7">
              <w:rPr>
                <w:b/>
                <w:color w:val="auto"/>
                <w:sz w:val="22"/>
              </w:rPr>
              <w:t>Steuerpflichtige/Steuerpflichtiger</w:t>
            </w:r>
          </w:p>
        </w:tc>
        <w:tc>
          <w:tcPr>
            <w:tcW w:w="5699" w:type="dxa"/>
          </w:tcPr>
          <w:p w14:paraId="369C8207" w14:textId="77777777" w:rsidR="00A705D3" w:rsidRPr="00AA2AE0" w:rsidRDefault="00A705D3" w:rsidP="00A705D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 w:val="0"/>
                <w:iCs w:val="0"/>
                <w:color w:val="auto"/>
                <w:sz w:val="22"/>
              </w:rPr>
            </w:pPr>
            <w:r w:rsidRPr="00AA2AE0">
              <w:rPr>
                <w:b/>
                <w:bCs/>
                <w:i w:val="0"/>
                <w:iCs w:val="0"/>
                <w:color w:val="auto"/>
                <w:sz w:val="22"/>
              </w:rPr>
              <w:t>(Kopie Personalausweis beifügen!)</w:t>
            </w:r>
          </w:p>
        </w:tc>
      </w:tr>
      <w:tr w:rsidR="00A705D3" w:rsidRPr="00A705D3" w14:paraId="1D775FB6" w14:textId="77777777" w:rsidTr="002B26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FFF2CC" w:themeFill="accent4" w:themeFillTint="33"/>
          </w:tcPr>
          <w:p w14:paraId="68819448" w14:textId="77777777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Name:</w:t>
            </w:r>
          </w:p>
        </w:tc>
        <w:tc>
          <w:tcPr>
            <w:tcW w:w="5699" w:type="dxa"/>
          </w:tcPr>
          <w:p w14:paraId="4E2285E4" w14:textId="77777777" w:rsidR="00A705D3" w:rsidRPr="00A705D3" w:rsidRDefault="00A705D3" w:rsidP="00A705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7E527B1B" w14:textId="77777777" w:rsidTr="002B26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</w:tcPr>
          <w:p w14:paraId="079F8178" w14:textId="77777777" w:rsidR="00A705D3" w:rsidRPr="002B26E7" w:rsidRDefault="00A705D3" w:rsidP="00A705D3">
            <w:pPr>
              <w:jc w:val="left"/>
              <w:rPr>
                <w:iCs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Vorname:</w:t>
            </w:r>
          </w:p>
        </w:tc>
        <w:tc>
          <w:tcPr>
            <w:tcW w:w="5699" w:type="dxa"/>
          </w:tcPr>
          <w:p w14:paraId="0D367C7D" w14:textId="77777777" w:rsidR="00A705D3" w:rsidRPr="00A705D3" w:rsidRDefault="00A705D3" w:rsidP="00A705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34CBCA84" w14:textId="77777777" w:rsidTr="002B26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FFF2CC" w:themeFill="accent4" w:themeFillTint="33"/>
          </w:tcPr>
          <w:p w14:paraId="3D49C7C0" w14:textId="77777777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Adresse:</w:t>
            </w:r>
          </w:p>
        </w:tc>
        <w:tc>
          <w:tcPr>
            <w:tcW w:w="5699" w:type="dxa"/>
          </w:tcPr>
          <w:p w14:paraId="5280DDDA" w14:textId="77777777" w:rsidR="00A705D3" w:rsidRPr="00A705D3" w:rsidRDefault="00A705D3" w:rsidP="00A705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3987903F" w14:textId="77777777" w:rsidTr="002B26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</w:tcPr>
          <w:p w14:paraId="0924E706" w14:textId="77777777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Geburtsdatum:</w:t>
            </w:r>
          </w:p>
        </w:tc>
        <w:tc>
          <w:tcPr>
            <w:tcW w:w="5699" w:type="dxa"/>
          </w:tcPr>
          <w:p w14:paraId="67BF8614" w14:textId="77777777" w:rsidR="00A705D3" w:rsidRPr="00A705D3" w:rsidRDefault="00A705D3" w:rsidP="00A705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08FF2FDE" w14:textId="77777777" w:rsidTr="002B26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FFF2CC" w:themeFill="accent4" w:themeFillTint="33"/>
          </w:tcPr>
          <w:p w14:paraId="20B598B4" w14:textId="77777777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Religionszugehörigkeit:</w:t>
            </w:r>
          </w:p>
        </w:tc>
        <w:tc>
          <w:tcPr>
            <w:tcW w:w="5699" w:type="dxa"/>
          </w:tcPr>
          <w:p w14:paraId="71B006BB" w14:textId="77777777" w:rsidR="00A705D3" w:rsidRPr="00A705D3" w:rsidRDefault="00A705D3" w:rsidP="00A705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214C9082" w14:textId="77777777" w:rsidTr="002B26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</w:tcPr>
          <w:p w14:paraId="40DC1BE9" w14:textId="77777777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Identifikationsnummer:</w:t>
            </w:r>
          </w:p>
        </w:tc>
        <w:tc>
          <w:tcPr>
            <w:tcW w:w="5699" w:type="dxa"/>
          </w:tcPr>
          <w:p w14:paraId="57277F54" w14:textId="77777777" w:rsidR="00A705D3" w:rsidRPr="00A705D3" w:rsidRDefault="00A705D3" w:rsidP="00A705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0A784CAD" w14:textId="77777777" w:rsidTr="002B26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FFF2CC" w:themeFill="accent4" w:themeFillTint="33"/>
          </w:tcPr>
          <w:p w14:paraId="1150A0A6" w14:textId="77777777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Steuernummer:</w:t>
            </w:r>
          </w:p>
        </w:tc>
        <w:tc>
          <w:tcPr>
            <w:tcW w:w="5699" w:type="dxa"/>
          </w:tcPr>
          <w:p w14:paraId="5D2FB67A" w14:textId="77777777" w:rsidR="00A705D3" w:rsidRPr="00A705D3" w:rsidRDefault="00A705D3" w:rsidP="00A705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7139D643" w14:textId="77777777" w:rsidTr="002B26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</w:tcPr>
          <w:p w14:paraId="442240F8" w14:textId="77777777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Bankverbindung:</w:t>
            </w:r>
          </w:p>
        </w:tc>
        <w:tc>
          <w:tcPr>
            <w:tcW w:w="5699" w:type="dxa"/>
          </w:tcPr>
          <w:p w14:paraId="712345CE" w14:textId="77777777" w:rsidR="00A705D3" w:rsidRPr="00A705D3" w:rsidRDefault="00A705D3" w:rsidP="00A705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833E0D" w:rsidRPr="00A705D3" w14:paraId="1FD23FCF" w14:textId="77777777" w:rsidTr="00833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FFF2CC" w:themeFill="accent4" w:themeFillTint="33"/>
          </w:tcPr>
          <w:p w14:paraId="52DDADDE" w14:textId="77777777" w:rsidR="00833E0D" w:rsidRPr="002B26E7" w:rsidRDefault="00833E0D" w:rsidP="00833E0D">
            <w:pPr>
              <w:jc w:val="left"/>
              <w:rPr>
                <w:i w:val="0"/>
                <w:sz w:val="22"/>
              </w:rPr>
            </w:pPr>
            <w:r>
              <w:rPr>
                <w:i w:val="0"/>
                <w:color w:val="auto"/>
                <w:sz w:val="22"/>
              </w:rPr>
              <w:t>Bescheinigung über den Grad der Behinderung</w:t>
            </w:r>
            <w:r w:rsidR="000655E3">
              <w:rPr>
                <w:i w:val="0"/>
                <w:color w:val="auto"/>
                <w:sz w:val="22"/>
              </w:rPr>
              <w:t>/Pflegegrad</w:t>
            </w:r>
            <w:r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5699" w:type="dxa"/>
          </w:tcPr>
          <w:p w14:paraId="1D63FC49" w14:textId="77777777" w:rsidR="00833E0D" w:rsidRPr="00A705D3" w:rsidRDefault="00833E0D" w:rsidP="00A705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65DA7E5D" w14:textId="77777777" w:rsidTr="00833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auto"/>
          </w:tcPr>
          <w:p w14:paraId="5FE6A005" w14:textId="77777777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Familienstand:</w:t>
            </w:r>
          </w:p>
        </w:tc>
        <w:tc>
          <w:tcPr>
            <w:tcW w:w="5699" w:type="dxa"/>
            <w:shd w:val="clear" w:color="auto" w:fill="auto"/>
          </w:tcPr>
          <w:p w14:paraId="2D95C605" w14:textId="77777777" w:rsidR="00A705D3" w:rsidRPr="00A705D3" w:rsidRDefault="00A705D3" w:rsidP="00A705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23EE48BE" w14:textId="77777777" w:rsidTr="00833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FFF2CC" w:themeFill="accent4" w:themeFillTint="33"/>
          </w:tcPr>
          <w:p w14:paraId="0A2E99BE" w14:textId="6B6FEB35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Hochzeitsdatum/Geschieden seit/Verwitwet seit/Dauernd getrennt lebend sei</w:t>
            </w:r>
            <w:r w:rsidR="001A69F4">
              <w:rPr>
                <w:i w:val="0"/>
                <w:color w:val="auto"/>
                <w:sz w:val="22"/>
              </w:rPr>
              <w:t>t</w:t>
            </w:r>
            <w:r w:rsidRPr="002B26E7">
              <w:rPr>
                <w:i w:val="0"/>
                <w:color w:val="auto"/>
                <w:sz w:val="22"/>
              </w:rPr>
              <w:t>?</w:t>
            </w:r>
            <w:r w:rsidR="001A69F4"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5699" w:type="dxa"/>
          </w:tcPr>
          <w:p w14:paraId="38CCCD57" w14:textId="77777777" w:rsidR="00A705D3" w:rsidRPr="00A705D3" w:rsidRDefault="00A705D3" w:rsidP="00A705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2"/>
              </w:rPr>
            </w:pPr>
          </w:p>
        </w:tc>
      </w:tr>
      <w:tr w:rsidR="00A705D3" w:rsidRPr="00A705D3" w14:paraId="689DB47F" w14:textId="77777777" w:rsidTr="00833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auto"/>
          </w:tcPr>
          <w:p w14:paraId="0769551A" w14:textId="3F9F3A6D" w:rsidR="00A705D3" w:rsidRPr="002B26E7" w:rsidRDefault="00A705D3" w:rsidP="00A705D3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Lebenspartnerschaft begründet seit/aufgehoben seit</w:t>
            </w:r>
            <w:r w:rsidR="001A69F4"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5699" w:type="dxa"/>
            <w:shd w:val="clear" w:color="auto" w:fill="auto"/>
          </w:tcPr>
          <w:p w14:paraId="6EF28322" w14:textId="77777777" w:rsidR="00A705D3" w:rsidRPr="00A705D3" w:rsidRDefault="00A705D3" w:rsidP="00A705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2"/>
              </w:rPr>
            </w:pPr>
          </w:p>
        </w:tc>
      </w:tr>
      <w:tr w:rsidR="000655E3" w:rsidRPr="000655E3" w14:paraId="3465B0A6" w14:textId="77777777" w:rsidTr="000655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FFF2CC" w:themeFill="accent4" w:themeFillTint="33"/>
          </w:tcPr>
          <w:p w14:paraId="052263CD" w14:textId="5A915045" w:rsidR="000655E3" w:rsidRPr="000655E3" w:rsidRDefault="000655E3" w:rsidP="000655E3">
            <w:pPr>
              <w:jc w:val="left"/>
              <w:rPr>
                <w:i w:val="0"/>
                <w:color w:val="auto"/>
                <w:sz w:val="22"/>
              </w:rPr>
            </w:pPr>
            <w:r w:rsidRPr="000655E3">
              <w:rPr>
                <w:i w:val="0"/>
                <w:color w:val="auto"/>
                <w:sz w:val="22"/>
              </w:rPr>
              <w:t>Berufsbezeichnung</w:t>
            </w:r>
            <w:r w:rsidR="001A69F4"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5699" w:type="dxa"/>
          </w:tcPr>
          <w:p w14:paraId="135B6606" w14:textId="77777777" w:rsidR="000655E3" w:rsidRPr="000655E3" w:rsidRDefault="000655E3" w:rsidP="00A705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</w:rPr>
            </w:pPr>
          </w:p>
        </w:tc>
      </w:tr>
      <w:tr w:rsidR="000655E3" w:rsidRPr="000655E3" w14:paraId="62625A36" w14:textId="77777777" w:rsidTr="000655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auto"/>
          </w:tcPr>
          <w:p w14:paraId="3C369A2F" w14:textId="77777777" w:rsidR="000655E3" w:rsidRPr="000655E3" w:rsidRDefault="000655E3" w:rsidP="000655E3">
            <w:pPr>
              <w:jc w:val="left"/>
              <w:rPr>
                <w:i w:val="0"/>
                <w:color w:val="auto"/>
                <w:sz w:val="22"/>
              </w:rPr>
            </w:pPr>
            <w:r w:rsidRPr="000655E3">
              <w:rPr>
                <w:i w:val="0"/>
                <w:color w:val="auto"/>
                <w:sz w:val="22"/>
              </w:rPr>
              <w:t>Telefon-/Handynummer:</w:t>
            </w:r>
          </w:p>
        </w:tc>
        <w:tc>
          <w:tcPr>
            <w:tcW w:w="5699" w:type="dxa"/>
            <w:shd w:val="clear" w:color="auto" w:fill="auto"/>
          </w:tcPr>
          <w:p w14:paraId="15C5DAAA" w14:textId="77777777" w:rsidR="000655E3" w:rsidRPr="000655E3" w:rsidRDefault="000655E3" w:rsidP="00A705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</w:rPr>
            </w:pPr>
          </w:p>
        </w:tc>
      </w:tr>
      <w:tr w:rsidR="000655E3" w:rsidRPr="000655E3" w14:paraId="0DFAFA57" w14:textId="77777777" w:rsidTr="000655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3" w:type="dxa"/>
            <w:shd w:val="clear" w:color="auto" w:fill="FFF2CC" w:themeFill="accent4" w:themeFillTint="33"/>
          </w:tcPr>
          <w:p w14:paraId="722BBB21" w14:textId="77777777" w:rsidR="000655E3" w:rsidRPr="000655E3" w:rsidRDefault="000655E3" w:rsidP="000655E3">
            <w:pPr>
              <w:jc w:val="left"/>
              <w:rPr>
                <w:i w:val="0"/>
                <w:color w:val="auto"/>
                <w:sz w:val="22"/>
              </w:rPr>
            </w:pPr>
            <w:r w:rsidRPr="000655E3">
              <w:rPr>
                <w:i w:val="0"/>
                <w:color w:val="auto"/>
                <w:sz w:val="22"/>
              </w:rPr>
              <w:t>E-Mail-Adresse</w:t>
            </w:r>
            <w:r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5699" w:type="dxa"/>
          </w:tcPr>
          <w:p w14:paraId="12B6E850" w14:textId="77777777" w:rsidR="000655E3" w:rsidRPr="000655E3" w:rsidRDefault="000655E3" w:rsidP="000655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2"/>
              </w:rPr>
            </w:pPr>
          </w:p>
        </w:tc>
      </w:tr>
    </w:tbl>
    <w:p w14:paraId="706294B3" w14:textId="77777777" w:rsidR="00A705D3" w:rsidRPr="00A705D3" w:rsidRDefault="00A705D3">
      <w:pPr>
        <w:rPr>
          <w:sz w:val="22"/>
        </w:rPr>
      </w:pPr>
    </w:p>
    <w:tbl>
      <w:tblPr>
        <w:tblStyle w:val="Listentabelle7farbigAkzent4"/>
        <w:tblW w:w="0" w:type="auto"/>
        <w:tblLook w:val="04A0" w:firstRow="1" w:lastRow="0" w:firstColumn="1" w:lastColumn="0" w:noHBand="0" w:noVBand="1"/>
      </w:tblPr>
      <w:tblGrid>
        <w:gridCol w:w="3402"/>
        <w:gridCol w:w="5670"/>
      </w:tblGrid>
      <w:tr w:rsidR="002B26E7" w:rsidRPr="002B26E7" w14:paraId="698FCE16" w14:textId="77777777" w:rsidTr="002B26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02" w:type="dxa"/>
          </w:tcPr>
          <w:p w14:paraId="10EF809B" w14:textId="77777777" w:rsidR="00A705D3" w:rsidRPr="002B26E7" w:rsidRDefault="00A705D3" w:rsidP="00B524DD">
            <w:pPr>
              <w:jc w:val="left"/>
              <w:rPr>
                <w:b/>
                <w:color w:val="auto"/>
                <w:sz w:val="22"/>
              </w:rPr>
            </w:pPr>
            <w:r w:rsidRPr="002B26E7">
              <w:rPr>
                <w:b/>
                <w:color w:val="auto"/>
                <w:sz w:val="22"/>
              </w:rPr>
              <w:t>Ehefrau/-mann, Lebenspartner/in</w:t>
            </w:r>
          </w:p>
        </w:tc>
        <w:tc>
          <w:tcPr>
            <w:tcW w:w="5670" w:type="dxa"/>
          </w:tcPr>
          <w:p w14:paraId="4F256B3C" w14:textId="77777777" w:rsidR="00A705D3" w:rsidRPr="00AA2AE0" w:rsidRDefault="00A705D3" w:rsidP="00B524D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i w:val="0"/>
                <w:iCs w:val="0"/>
                <w:color w:val="auto"/>
                <w:sz w:val="22"/>
              </w:rPr>
            </w:pPr>
            <w:r w:rsidRPr="00AA2AE0">
              <w:rPr>
                <w:b/>
                <w:bCs/>
                <w:i w:val="0"/>
                <w:iCs w:val="0"/>
                <w:color w:val="auto"/>
                <w:sz w:val="22"/>
              </w:rPr>
              <w:t>(Kopie Personalausweis beifügen!)</w:t>
            </w:r>
          </w:p>
        </w:tc>
      </w:tr>
      <w:tr w:rsidR="00A705D3" w:rsidRPr="00A705D3" w14:paraId="6152343F" w14:textId="77777777" w:rsidTr="002B26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4CE21468" w14:textId="77777777" w:rsidR="00A705D3" w:rsidRPr="002B26E7" w:rsidRDefault="00A705D3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Name:</w:t>
            </w:r>
          </w:p>
        </w:tc>
        <w:tc>
          <w:tcPr>
            <w:tcW w:w="5670" w:type="dxa"/>
          </w:tcPr>
          <w:p w14:paraId="1835C1A2" w14:textId="77777777" w:rsidR="00A705D3" w:rsidRPr="00A705D3" w:rsidRDefault="00A705D3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024E3E83" w14:textId="77777777" w:rsidTr="002B26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14:paraId="29AB5145" w14:textId="77777777" w:rsidR="00A705D3" w:rsidRPr="002B26E7" w:rsidRDefault="00A705D3" w:rsidP="00B524DD">
            <w:pPr>
              <w:jc w:val="left"/>
              <w:rPr>
                <w:iCs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Vorname:</w:t>
            </w:r>
          </w:p>
        </w:tc>
        <w:tc>
          <w:tcPr>
            <w:tcW w:w="5670" w:type="dxa"/>
          </w:tcPr>
          <w:p w14:paraId="2C598BA0" w14:textId="77777777" w:rsidR="00A705D3" w:rsidRPr="00A705D3" w:rsidRDefault="00A705D3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03B96213" w14:textId="77777777" w:rsidTr="000655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0EC0E2B6" w14:textId="77777777" w:rsidR="00A705D3" w:rsidRPr="002B26E7" w:rsidRDefault="00A705D3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Geburtsdatum:</w:t>
            </w:r>
          </w:p>
        </w:tc>
        <w:tc>
          <w:tcPr>
            <w:tcW w:w="5670" w:type="dxa"/>
          </w:tcPr>
          <w:p w14:paraId="18C61FA9" w14:textId="77777777" w:rsidR="00A705D3" w:rsidRPr="00A705D3" w:rsidRDefault="00A705D3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2A981673" w14:textId="77777777" w:rsidTr="000655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auto"/>
          </w:tcPr>
          <w:p w14:paraId="79F437E8" w14:textId="77777777" w:rsidR="00A705D3" w:rsidRPr="002B26E7" w:rsidRDefault="00A705D3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Religionszugehörigkeit:</w:t>
            </w:r>
          </w:p>
        </w:tc>
        <w:tc>
          <w:tcPr>
            <w:tcW w:w="5670" w:type="dxa"/>
            <w:shd w:val="clear" w:color="auto" w:fill="auto"/>
          </w:tcPr>
          <w:p w14:paraId="2911CAA6" w14:textId="77777777" w:rsidR="00A705D3" w:rsidRPr="00A705D3" w:rsidRDefault="00A705D3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705D3" w:rsidRPr="00A705D3" w14:paraId="74F9E0E9" w14:textId="77777777" w:rsidTr="000655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27A212F2" w14:textId="77777777" w:rsidR="00A705D3" w:rsidRPr="002B26E7" w:rsidRDefault="00A705D3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Identifikationsnummer:</w:t>
            </w:r>
          </w:p>
        </w:tc>
        <w:tc>
          <w:tcPr>
            <w:tcW w:w="5670" w:type="dxa"/>
          </w:tcPr>
          <w:p w14:paraId="0FBD873D" w14:textId="77777777" w:rsidR="00A705D3" w:rsidRPr="00A705D3" w:rsidRDefault="00A705D3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2B26E7" w:rsidRPr="00A705D3" w14:paraId="7C9EABFD" w14:textId="77777777" w:rsidTr="000655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auto"/>
          </w:tcPr>
          <w:p w14:paraId="31363BDD" w14:textId="77777777" w:rsidR="002B26E7" w:rsidRPr="002B26E7" w:rsidRDefault="00833E0D" w:rsidP="00833E0D">
            <w:pPr>
              <w:jc w:val="left"/>
              <w:rPr>
                <w:i w:val="0"/>
                <w:sz w:val="22"/>
              </w:rPr>
            </w:pPr>
            <w:r>
              <w:rPr>
                <w:i w:val="0"/>
                <w:color w:val="auto"/>
                <w:sz w:val="22"/>
              </w:rPr>
              <w:t>Bescheinigung über den Grad der Behinderung</w:t>
            </w:r>
            <w:r w:rsidR="000655E3">
              <w:rPr>
                <w:i w:val="0"/>
                <w:color w:val="auto"/>
                <w:sz w:val="22"/>
              </w:rPr>
              <w:t>/Pflegegrad</w:t>
            </w:r>
            <w:r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5670" w:type="dxa"/>
            <w:shd w:val="clear" w:color="auto" w:fill="auto"/>
          </w:tcPr>
          <w:p w14:paraId="08A35273" w14:textId="77777777" w:rsidR="002B26E7" w:rsidRPr="00A705D3" w:rsidRDefault="002B26E7" w:rsidP="0083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0655E3" w:rsidRPr="000655E3" w14:paraId="3AD40DED" w14:textId="77777777" w:rsidTr="000655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6E38FB2C" w14:textId="13C15DC1" w:rsidR="000655E3" w:rsidRPr="000655E3" w:rsidRDefault="000655E3" w:rsidP="000655E3">
            <w:pPr>
              <w:jc w:val="left"/>
              <w:rPr>
                <w:i w:val="0"/>
                <w:color w:val="auto"/>
                <w:sz w:val="22"/>
              </w:rPr>
            </w:pPr>
            <w:r w:rsidRPr="000655E3">
              <w:rPr>
                <w:i w:val="0"/>
                <w:color w:val="auto"/>
                <w:sz w:val="22"/>
              </w:rPr>
              <w:t>Berufsbezeichnung</w:t>
            </w:r>
            <w:r w:rsidR="001A69F4"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5670" w:type="dxa"/>
          </w:tcPr>
          <w:p w14:paraId="1B08C757" w14:textId="77777777" w:rsidR="000655E3" w:rsidRPr="000655E3" w:rsidRDefault="000655E3" w:rsidP="00833E0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color w:val="auto"/>
                <w:sz w:val="22"/>
              </w:rPr>
            </w:pPr>
          </w:p>
        </w:tc>
      </w:tr>
      <w:tr w:rsidR="00E573F2" w:rsidRPr="000655E3" w14:paraId="4A6BCE0A" w14:textId="77777777" w:rsidTr="00E57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auto"/>
          </w:tcPr>
          <w:p w14:paraId="680D779D" w14:textId="09D4968F" w:rsidR="00E573F2" w:rsidRPr="000655E3" w:rsidRDefault="00E573F2" w:rsidP="00E573F2">
            <w:pPr>
              <w:jc w:val="left"/>
              <w:rPr>
                <w:sz w:val="22"/>
              </w:rPr>
            </w:pPr>
            <w:r w:rsidRPr="000655E3">
              <w:rPr>
                <w:i w:val="0"/>
                <w:color w:val="auto"/>
                <w:sz w:val="22"/>
              </w:rPr>
              <w:t>Telefon-/Handynummer:</w:t>
            </w:r>
          </w:p>
        </w:tc>
        <w:tc>
          <w:tcPr>
            <w:tcW w:w="5670" w:type="dxa"/>
          </w:tcPr>
          <w:p w14:paraId="67B29E32" w14:textId="77777777" w:rsidR="00E573F2" w:rsidRPr="000655E3" w:rsidRDefault="00E573F2" w:rsidP="00E5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2"/>
              </w:rPr>
            </w:pPr>
          </w:p>
        </w:tc>
      </w:tr>
      <w:tr w:rsidR="00E573F2" w:rsidRPr="000655E3" w14:paraId="5EAF8D7E" w14:textId="77777777" w:rsidTr="000655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1003F070" w14:textId="54DA87A8" w:rsidR="00E573F2" w:rsidRPr="000655E3" w:rsidRDefault="00E573F2" w:rsidP="00E573F2">
            <w:pPr>
              <w:jc w:val="left"/>
              <w:rPr>
                <w:sz w:val="22"/>
              </w:rPr>
            </w:pPr>
            <w:r w:rsidRPr="000655E3">
              <w:rPr>
                <w:i w:val="0"/>
                <w:color w:val="auto"/>
                <w:sz w:val="22"/>
              </w:rPr>
              <w:t>E-Mail-Adresse</w:t>
            </w:r>
            <w:r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5670" w:type="dxa"/>
          </w:tcPr>
          <w:p w14:paraId="022BA041" w14:textId="77777777" w:rsidR="00E573F2" w:rsidRPr="000655E3" w:rsidRDefault="00E573F2" w:rsidP="00E5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2"/>
              </w:rPr>
            </w:pPr>
          </w:p>
        </w:tc>
      </w:tr>
    </w:tbl>
    <w:p w14:paraId="74271536" w14:textId="77777777" w:rsidR="002B26E7" w:rsidRDefault="002B26E7">
      <w:pPr>
        <w:rPr>
          <w:sz w:val="22"/>
        </w:rPr>
      </w:pPr>
    </w:p>
    <w:tbl>
      <w:tblPr>
        <w:tblStyle w:val="Listentabelle7farbigAkzent4"/>
        <w:tblW w:w="0" w:type="auto"/>
        <w:tblLook w:val="04A0" w:firstRow="1" w:lastRow="0" w:firstColumn="1" w:lastColumn="0" w:noHBand="0" w:noVBand="1"/>
      </w:tblPr>
      <w:tblGrid>
        <w:gridCol w:w="3402"/>
        <w:gridCol w:w="2977"/>
        <w:gridCol w:w="2693"/>
      </w:tblGrid>
      <w:tr w:rsidR="00833E0D" w:rsidRPr="00833E0D" w14:paraId="5A4BA90A" w14:textId="77777777" w:rsidTr="00833E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02" w:type="dxa"/>
          </w:tcPr>
          <w:p w14:paraId="1A65A9D6" w14:textId="77777777" w:rsidR="002B26E7" w:rsidRPr="00833E0D" w:rsidRDefault="002B26E7" w:rsidP="00B524DD">
            <w:pPr>
              <w:jc w:val="left"/>
              <w:rPr>
                <w:b/>
                <w:color w:val="auto"/>
                <w:sz w:val="22"/>
              </w:rPr>
            </w:pPr>
            <w:r w:rsidRPr="00833E0D">
              <w:rPr>
                <w:b/>
                <w:color w:val="auto"/>
                <w:sz w:val="22"/>
              </w:rPr>
              <w:t>Kinder</w:t>
            </w:r>
          </w:p>
        </w:tc>
        <w:tc>
          <w:tcPr>
            <w:tcW w:w="2977" w:type="dxa"/>
          </w:tcPr>
          <w:p w14:paraId="49313BE7" w14:textId="77777777" w:rsidR="002B26E7" w:rsidRPr="00833E0D" w:rsidRDefault="002B26E7" w:rsidP="002B26E7">
            <w:pPr>
              <w:pStyle w:val="Listenabsatz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</w:rPr>
            </w:pPr>
            <w:r w:rsidRPr="00833E0D">
              <w:rPr>
                <w:color w:val="auto"/>
                <w:sz w:val="22"/>
              </w:rPr>
              <w:t>Kind</w:t>
            </w:r>
          </w:p>
        </w:tc>
        <w:tc>
          <w:tcPr>
            <w:tcW w:w="2693" w:type="dxa"/>
          </w:tcPr>
          <w:p w14:paraId="00D3D980" w14:textId="77777777" w:rsidR="002B26E7" w:rsidRPr="00833E0D" w:rsidRDefault="002B26E7" w:rsidP="002B26E7">
            <w:pPr>
              <w:pStyle w:val="Listenabsatz"/>
              <w:numPr>
                <w:ilvl w:val="0"/>
                <w:numId w:val="1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2"/>
              </w:rPr>
            </w:pPr>
            <w:r w:rsidRPr="00833E0D">
              <w:rPr>
                <w:color w:val="auto"/>
                <w:sz w:val="22"/>
              </w:rPr>
              <w:t>Kind</w:t>
            </w:r>
          </w:p>
        </w:tc>
      </w:tr>
      <w:tr w:rsidR="002B26E7" w:rsidRPr="00A705D3" w14:paraId="323C1570" w14:textId="77777777" w:rsidTr="00833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23A0BE8D" w14:textId="77777777" w:rsidR="002B26E7" w:rsidRPr="002B26E7" w:rsidRDefault="002B26E7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Name:</w:t>
            </w:r>
          </w:p>
        </w:tc>
        <w:tc>
          <w:tcPr>
            <w:tcW w:w="2977" w:type="dxa"/>
            <w:tcBorders>
              <w:right w:val="single" w:sz="4" w:space="0" w:color="FFC000"/>
            </w:tcBorders>
          </w:tcPr>
          <w:p w14:paraId="68BAE4F6" w14:textId="77777777" w:rsidR="002B26E7" w:rsidRPr="00A705D3" w:rsidRDefault="002B26E7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693" w:type="dxa"/>
            <w:tcBorders>
              <w:left w:val="single" w:sz="4" w:space="0" w:color="FFC000"/>
            </w:tcBorders>
          </w:tcPr>
          <w:p w14:paraId="64EEA4FB" w14:textId="77777777" w:rsidR="002B26E7" w:rsidRPr="00A705D3" w:rsidRDefault="002B26E7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2B26E7" w:rsidRPr="00A705D3" w14:paraId="58DDA8E3" w14:textId="77777777" w:rsidTr="00833E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14:paraId="460F44E0" w14:textId="77777777" w:rsidR="002B26E7" w:rsidRPr="002B26E7" w:rsidRDefault="002B26E7" w:rsidP="00B524DD">
            <w:pPr>
              <w:jc w:val="left"/>
              <w:rPr>
                <w:iCs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Vorname:</w:t>
            </w:r>
          </w:p>
        </w:tc>
        <w:tc>
          <w:tcPr>
            <w:tcW w:w="2977" w:type="dxa"/>
            <w:tcBorders>
              <w:right w:val="single" w:sz="4" w:space="0" w:color="FFC000"/>
            </w:tcBorders>
          </w:tcPr>
          <w:p w14:paraId="52D22163" w14:textId="77777777" w:rsidR="002B26E7" w:rsidRPr="00A705D3" w:rsidRDefault="002B26E7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693" w:type="dxa"/>
            <w:tcBorders>
              <w:left w:val="single" w:sz="4" w:space="0" w:color="FFC000"/>
            </w:tcBorders>
          </w:tcPr>
          <w:p w14:paraId="6257AEE6" w14:textId="77777777" w:rsidR="002B26E7" w:rsidRPr="00A705D3" w:rsidRDefault="002B26E7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AF2E00" w:rsidRPr="00A705D3" w14:paraId="3DBA6793" w14:textId="77777777" w:rsidTr="00AF2E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692FA296" w14:textId="12560A96" w:rsidR="00AF2E00" w:rsidRPr="00AF2E00" w:rsidRDefault="00AF2E00" w:rsidP="00AF2E00">
            <w:pPr>
              <w:jc w:val="left"/>
              <w:rPr>
                <w:i w:val="0"/>
                <w:color w:val="auto"/>
                <w:sz w:val="22"/>
              </w:rPr>
            </w:pPr>
            <w:r w:rsidRPr="00AF2E00">
              <w:rPr>
                <w:i w:val="0"/>
                <w:color w:val="auto"/>
                <w:sz w:val="22"/>
              </w:rPr>
              <w:t>Geschlecht</w:t>
            </w:r>
            <w:r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2977" w:type="dxa"/>
            <w:tcBorders>
              <w:right w:val="single" w:sz="4" w:space="0" w:color="FFC000"/>
            </w:tcBorders>
          </w:tcPr>
          <w:p w14:paraId="637D3F7D" w14:textId="77777777" w:rsidR="00AF2E00" w:rsidRPr="00AF2E00" w:rsidRDefault="00AF2E00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auto"/>
                <w:sz w:val="22"/>
              </w:rPr>
            </w:pPr>
          </w:p>
        </w:tc>
        <w:tc>
          <w:tcPr>
            <w:tcW w:w="2693" w:type="dxa"/>
            <w:tcBorders>
              <w:left w:val="single" w:sz="4" w:space="0" w:color="FFC000"/>
            </w:tcBorders>
          </w:tcPr>
          <w:p w14:paraId="56F986EF" w14:textId="77777777" w:rsidR="00AF2E00" w:rsidRPr="00A705D3" w:rsidRDefault="00AF2E00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2B26E7" w:rsidRPr="00A705D3" w14:paraId="78A18918" w14:textId="77777777" w:rsidTr="00AF2E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auto"/>
          </w:tcPr>
          <w:p w14:paraId="4AA4E58E" w14:textId="77777777" w:rsidR="002B26E7" w:rsidRPr="002B26E7" w:rsidRDefault="002B26E7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Adresse:</w:t>
            </w:r>
          </w:p>
        </w:tc>
        <w:tc>
          <w:tcPr>
            <w:tcW w:w="2977" w:type="dxa"/>
            <w:tcBorders>
              <w:right w:val="single" w:sz="4" w:space="0" w:color="FFC000"/>
            </w:tcBorders>
          </w:tcPr>
          <w:p w14:paraId="3307514D" w14:textId="77777777" w:rsidR="002B26E7" w:rsidRPr="00A705D3" w:rsidRDefault="002B26E7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693" w:type="dxa"/>
            <w:tcBorders>
              <w:left w:val="single" w:sz="4" w:space="0" w:color="FFC000"/>
            </w:tcBorders>
          </w:tcPr>
          <w:p w14:paraId="3AC6D336" w14:textId="77777777" w:rsidR="002B26E7" w:rsidRPr="00A705D3" w:rsidRDefault="002B26E7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2B26E7" w:rsidRPr="00A705D3" w14:paraId="0132CC78" w14:textId="77777777" w:rsidTr="00AF2E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68154CAF" w14:textId="77777777" w:rsidR="002B26E7" w:rsidRPr="002B26E7" w:rsidRDefault="002B26E7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Geburtsdatum:</w:t>
            </w:r>
          </w:p>
        </w:tc>
        <w:tc>
          <w:tcPr>
            <w:tcW w:w="2977" w:type="dxa"/>
            <w:tcBorders>
              <w:right w:val="single" w:sz="4" w:space="0" w:color="FFC000"/>
            </w:tcBorders>
          </w:tcPr>
          <w:p w14:paraId="142BD63B" w14:textId="77777777" w:rsidR="002B26E7" w:rsidRPr="00A705D3" w:rsidRDefault="002B26E7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693" w:type="dxa"/>
            <w:tcBorders>
              <w:left w:val="single" w:sz="4" w:space="0" w:color="FFC000"/>
            </w:tcBorders>
          </w:tcPr>
          <w:p w14:paraId="70C64430" w14:textId="77777777" w:rsidR="002B26E7" w:rsidRPr="00A705D3" w:rsidRDefault="002B26E7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2B26E7" w:rsidRPr="00A705D3" w14:paraId="4DB1A5F5" w14:textId="77777777" w:rsidTr="00AF2E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auto"/>
          </w:tcPr>
          <w:p w14:paraId="14DAC1C8" w14:textId="77777777" w:rsidR="002B26E7" w:rsidRPr="002B26E7" w:rsidRDefault="002B26E7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Religionszugehörigkeit:</w:t>
            </w:r>
          </w:p>
        </w:tc>
        <w:tc>
          <w:tcPr>
            <w:tcW w:w="2977" w:type="dxa"/>
            <w:tcBorders>
              <w:right w:val="single" w:sz="4" w:space="0" w:color="FFC000"/>
            </w:tcBorders>
          </w:tcPr>
          <w:p w14:paraId="2748D340" w14:textId="77777777" w:rsidR="002B26E7" w:rsidRPr="00A705D3" w:rsidRDefault="002B26E7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693" w:type="dxa"/>
            <w:tcBorders>
              <w:left w:val="single" w:sz="4" w:space="0" w:color="FFC000"/>
            </w:tcBorders>
          </w:tcPr>
          <w:p w14:paraId="2FDD0911" w14:textId="77777777" w:rsidR="002B26E7" w:rsidRPr="00A705D3" w:rsidRDefault="002B26E7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2B26E7" w:rsidRPr="00A705D3" w14:paraId="4469F480" w14:textId="77777777" w:rsidTr="00AF2E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  <w:shd w:val="clear" w:color="auto" w:fill="FFF2CC" w:themeFill="accent4" w:themeFillTint="33"/>
          </w:tcPr>
          <w:p w14:paraId="333882DB" w14:textId="77777777" w:rsidR="002B26E7" w:rsidRPr="002B26E7" w:rsidRDefault="002B26E7" w:rsidP="00B524DD">
            <w:pPr>
              <w:jc w:val="left"/>
              <w:rPr>
                <w:i w:val="0"/>
                <w:color w:val="auto"/>
                <w:sz w:val="22"/>
              </w:rPr>
            </w:pPr>
            <w:r w:rsidRPr="002B26E7">
              <w:rPr>
                <w:i w:val="0"/>
                <w:color w:val="auto"/>
                <w:sz w:val="22"/>
              </w:rPr>
              <w:t>Identifikationsnummer:</w:t>
            </w:r>
          </w:p>
        </w:tc>
        <w:tc>
          <w:tcPr>
            <w:tcW w:w="2977" w:type="dxa"/>
            <w:tcBorders>
              <w:right w:val="single" w:sz="4" w:space="0" w:color="FFC000"/>
            </w:tcBorders>
          </w:tcPr>
          <w:p w14:paraId="1A00DB6F" w14:textId="77777777" w:rsidR="002B26E7" w:rsidRPr="00A705D3" w:rsidRDefault="002B26E7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693" w:type="dxa"/>
            <w:tcBorders>
              <w:left w:val="single" w:sz="4" w:space="0" w:color="FFC000"/>
            </w:tcBorders>
          </w:tcPr>
          <w:p w14:paraId="2DEEFCEE" w14:textId="77777777" w:rsidR="002B26E7" w:rsidRPr="00A705D3" w:rsidRDefault="002B26E7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2B26E7" w:rsidRPr="00A705D3" w14:paraId="74827AA9" w14:textId="77777777" w:rsidTr="00AF2E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02" w:type="dxa"/>
          </w:tcPr>
          <w:p w14:paraId="2FD5BBA0" w14:textId="77777777" w:rsidR="002B26E7" w:rsidRPr="002B26E7" w:rsidRDefault="00833E0D" w:rsidP="00833E0D">
            <w:pPr>
              <w:jc w:val="left"/>
              <w:rPr>
                <w:i w:val="0"/>
                <w:sz w:val="22"/>
              </w:rPr>
            </w:pPr>
            <w:r>
              <w:rPr>
                <w:i w:val="0"/>
                <w:color w:val="auto"/>
                <w:sz w:val="22"/>
              </w:rPr>
              <w:t>Bescheinigung über den Grad der Behinderung</w:t>
            </w:r>
            <w:r w:rsidR="000655E3">
              <w:rPr>
                <w:i w:val="0"/>
                <w:color w:val="auto"/>
                <w:sz w:val="22"/>
              </w:rPr>
              <w:t>/Pflegegrad</w:t>
            </w:r>
            <w:r>
              <w:rPr>
                <w:i w:val="0"/>
                <w:color w:val="auto"/>
                <w:sz w:val="22"/>
              </w:rPr>
              <w:t>:</w:t>
            </w:r>
          </w:p>
        </w:tc>
        <w:tc>
          <w:tcPr>
            <w:tcW w:w="2977" w:type="dxa"/>
            <w:tcBorders>
              <w:right w:val="single" w:sz="4" w:space="0" w:color="FFC000"/>
            </w:tcBorders>
          </w:tcPr>
          <w:p w14:paraId="358BBCE5" w14:textId="77777777" w:rsidR="002B26E7" w:rsidRPr="00A705D3" w:rsidRDefault="002B26E7" w:rsidP="0083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2693" w:type="dxa"/>
            <w:tcBorders>
              <w:left w:val="single" w:sz="4" w:space="0" w:color="FFC000"/>
            </w:tcBorders>
          </w:tcPr>
          <w:p w14:paraId="4CDA79E1" w14:textId="77777777" w:rsidR="002B26E7" w:rsidRPr="00A705D3" w:rsidRDefault="002B26E7" w:rsidP="00833E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</w:rPr>
            </w:pPr>
          </w:p>
        </w:tc>
      </w:tr>
    </w:tbl>
    <w:p w14:paraId="2D6DBDD7" w14:textId="77777777" w:rsidR="00A705D3" w:rsidRPr="00A705D3" w:rsidRDefault="00A705D3" w:rsidP="002B26E7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lastRenderedPageBreak/>
        <w:t>Steuererklärung</w:t>
      </w:r>
    </w:p>
    <w:p w14:paraId="6618BF4A" w14:textId="77777777" w:rsidR="00A705D3" w:rsidRDefault="00A705D3">
      <w:pPr>
        <w:rPr>
          <w:sz w:val="22"/>
        </w:rPr>
      </w:pPr>
    </w:p>
    <w:p w14:paraId="5E6F6015" w14:textId="77777777" w:rsidR="00A705D3" w:rsidRDefault="00A705D3">
      <w:pPr>
        <w:rPr>
          <w:sz w:val="22"/>
        </w:rPr>
      </w:pPr>
      <w:r>
        <w:rPr>
          <w:sz w:val="22"/>
        </w:rPr>
        <w:t>Bitte reichen Sie uns den Vorjahresbescheid sowie die Vorjahreserklärung ein.</w:t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651107693"/>
          <w:placeholder>
            <w:docPart w:val="1F453C3E15144A869FC56917B8BD2E9C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="004D2310" w:rsidRPr="007A43E1">
            <w:rPr>
              <w:rStyle w:val="Platzhaltertext"/>
            </w:rPr>
            <w:t>[Status]</w:t>
          </w:r>
        </w:sdtContent>
      </w:sdt>
    </w:p>
    <w:p w14:paraId="71C5FC8A" w14:textId="77777777" w:rsidR="00A705D3" w:rsidRDefault="00A705D3">
      <w:pPr>
        <w:rPr>
          <w:sz w:val="22"/>
        </w:rPr>
      </w:pPr>
    </w:p>
    <w:p w14:paraId="53761E16" w14:textId="77777777" w:rsidR="002B26E7" w:rsidRDefault="002B26E7">
      <w:pPr>
        <w:rPr>
          <w:sz w:val="22"/>
        </w:rPr>
      </w:pPr>
      <w:r>
        <w:rPr>
          <w:sz w:val="22"/>
        </w:rPr>
        <w:t>Bitte markieren Sie bei den folgenden Aufstellungen das Zutreffende mit einem „X“.</w:t>
      </w:r>
    </w:p>
    <w:p w14:paraId="756D17D1" w14:textId="77777777" w:rsidR="002B26E7" w:rsidRDefault="002B26E7">
      <w:pPr>
        <w:rPr>
          <w:sz w:val="22"/>
        </w:rPr>
      </w:pPr>
      <w:r>
        <w:rPr>
          <w:sz w:val="22"/>
        </w:rPr>
        <w:t>Ergänzungen und weitere Hinweise können Sie nach jedem Abschnitt in dem dafür vorgesehenen Feld hinzufügen/ergänzen.</w:t>
      </w:r>
    </w:p>
    <w:p w14:paraId="7537A75B" w14:textId="77777777" w:rsidR="002B26E7" w:rsidRDefault="002B26E7">
      <w:pPr>
        <w:rPr>
          <w:sz w:val="22"/>
        </w:rPr>
      </w:pPr>
    </w:p>
    <w:p w14:paraId="731C46C4" w14:textId="77777777" w:rsidR="002B26E7" w:rsidRDefault="002B26E7">
      <w:pPr>
        <w:rPr>
          <w:sz w:val="22"/>
        </w:rPr>
      </w:pPr>
      <w:r>
        <w:rPr>
          <w:sz w:val="22"/>
        </w:rPr>
        <w:t>Bitte fügen Sie bei allen aufgeführten und mit „Ja“ bestätigten Punkten die dazugehörigen Belege (Rechnungen, Zahlungsnachweis, Aufstellungen, etc.) bei.</w:t>
      </w:r>
    </w:p>
    <w:p w14:paraId="79F45051" w14:textId="5F491E10" w:rsidR="00FD1589" w:rsidRDefault="00FD1589">
      <w:pPr>
        <w:rPr>
          <w:sz w:val="22"/>
        </w:rPr>
      </w:pPr>
      <w:r w:rsidRPr="00FD1589">
        <w:rPr>
          <w:sz w:val="22"/>
        </w:rPr>
        <w:t xml:space="preserve">Wir weisen darauf hin, dass die folgende Aufstellung </w:t>
      </w:r>
      <w:r w:rsidRPr="00FD1589">
        <w:rPr>
          <w:sz w:val="22"/>
          <w:u w:val="single"/>
        </w:rPr>
        <w:t>keinen Anspruch auf Vollständigkeit</w:t>
      </w:r>
      <w:r w:rsidRPr="00FD1589">
        <w:rPr>
          <w:sz w:val="22"/>
        </w:rPr>
        <w:t xml:space="preserve"> mit sich bringt.</w:t>
      </w:r>
    </w:p>
    <w:p w14:paraId="1ED3BF06" w14:textId="77777777" w:rsidR="00A2568A" w:rsidRDefault="00A2568A">
      <w:pPr>
        <w:rPr>
          <w:sz w:val="22"/>
        </w:rPr>
      </w:pPr>
    </w:p>
    <w:p w14:paraId="3C53F95C" w14:textId="77777777" w:rsidR="00A705D3" w:rsidRPr="00A705D3" w:rsidRDefault="004D2310" w:rsidP="002B26E7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Mantelbogen</w:t>
      </w:r>
    </w:p>
    <w:p w14:paraId="7C921064" w14:textId="77777777" w:rsidR="00A705D3" w:rsidRDefault="00A705D3">
      <w:pPr>
        <w:rPr>
          <w:sz w:val="22"/>
        </w:rPr>
      </w:pPr>
    </w:p>
    <w:tbl>
      <w:tblPr>
        <w:tblStyle w:val="Gitternetztabelle3Akzent4"/>
        <w:tblW w:w="823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74347E" w:rsidRPr="002B26E7" w14:paraId="4C527E0F" w14:textId="77777777" w:rsidTr="007434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0A8BC198" w14:textId="77777777" w:rsidR="0074347E" w:rsidRPr="002B26E7" w:rsidRDefault="0074347E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2E8EA209" w14:textId="77777777" w:rsidR="0074347E" w:rsidRPr="002B26E7" w:rsidRDefault="0074347E" w:rsidP="002B26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30EB077D" w14:textId="77777777" w:rsidR="0074347E" w:rsidRPr="002B26E7" w:rsidRDefault="0074347E" w:rsidP="002B26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74347E" w:rsidRPr="002B26E7" w14:paraId="72AC5278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3BADDF1" w14:textId="77777777" w:rsidR="0074347E" w:rsidRPr="002B26E7" w:rsidRDefault="0074347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Spenden</w:t>
            </w:r>
          </w:p>
        </w:tc>
        <w:tc>
          <w:tcPr>
            <w:tcW w:w="850" w:type="dxa"/>
          </w:tcPr>
          <w:p w14:paraId="02E12DE3" w14:textId="77777777" w:rsidR="0074347E" w:rsidRPr="002B26E7" w:rsidRDefault="0074347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3AA0DF2" w14:textId="77777777" w:rsidR="0074347E" w:rsidRPr="002B26E7" w:rsidRDefault="0074347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1F1F377A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7E4C87E" w14:textId="77777777" w:rsidR="0074347E" w:rsidRPr="002B26E7" w:rsidRDefault="0074347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Unterhalt an den geschiedenen oder dauernd getrennt Lebenden Ehegatten?</w:t>
            </w:r>
          </w:p>
        </w:tc>
        <w:tc>
          <w:tcPr>
            <w:tcW w:w="850" w:type="dxa"/>
          </w:tcPr>
          <w:p w14:paraId="7EEC7032" w14:textId="77777777" w:rsidR="0074347E" w:rsidRPr="002B26E7" w:rsidRDefault="0074347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F9939FB" w14:textId="77777777" w:rsidR="0074347E" w:rsidRPr="002B26E7" w:rsidRDefault="0074347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4C773082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0B9FF6A6" w14:textId="77777777" w:rsidR="0074347E" w:rsidRPr="002B26E7" w:rsidRDefault="0074347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Unterhalt an pflegebedürftige Personen?</w:t>
            </w:r>
          </w:p>
        </w:tc>
        <w:tc>
          <w:tcPr>
            <w:tcW w:w="850" w:type="dxa"/>
          </w:tcPr>
          <w:p w14:paraId="12C6020B" w14:textId="77777777" w:rsidR="0074347E" w:rsidRPr="002B26E7" w:rsidRDefault="0074347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1491B43" w14:textId="77777777" w:rsidR="0074347E" w:rsidRPr="002B26E7" w:rsidRDefault="0074347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47034B4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138CBA21" w14:textId="77777777" w:rsidR="0074347E" w:rsidRPr="002B26E7" w:rsidRDefault="0074347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Krankheitskosten (z.B.  Apothekenquittungen, etc.)</w:t>
            </w:r>
          </w:p>
        </w:tc>
        <w:tc>
          <w:tcPr>
            <w:tcW w:w="850" w:type="dxa"/>
          </w:tcPr>
          <w:p w14:paraId="18CD41BB" w14:textId="77777777" w:rsidR="0074347E" w:rsidRPr="002B26E7" w:rsidRDefault="0074347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55F7030" w14:textId="77777777" w:rsidR="0074347E" w:rsidRPr="002B26E7" w:rsidRDefault="0074347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68FD0891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FA2B967" w14:textId="77777777" w:rsidR="0074347E" w:rsidRPr="002B26E7" w:rsidRDefault="0074347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Haushaltsnahe Dienstleistungen</w:t>
            </w:r>
          </w:p>
        </w:tc>
        <w:tc>
          <w:tcPr>
            <w:tcW w:w="850" w:type="dxa"/>
          </w:tcPr>
          <w:p w14:paraId="30AF805B" w14:textId="77777777" w:rsidR="0074347E" w:rsidRPr="002B26E7" w:rsidRDefault="0074347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7DBF807" w14:textId="77777777" w:rsidR="0074347E" w:rsidRPr="002B26E7" w:rsidRDefault="0074347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2C0BFE46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4E3E7EE9" w14:textId="77777777" w:rsidR="0074347E" w:rsidRPr="002B26E7" w:rsidRDefault="0074347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Handwerkerkosten (z.B. Schornsteinfeger, etc.)</w:t>
            </w:r>
          </w:p>
        </w:tc>
        <w:tc>
          <w:tcPr>
            <w:tcW w:w="850" w:type="dxa"/>
          </w:tcPr>
          <w:p w14:paraId="4E97A17C" w14:textId="77777777" w:rsidR="0074347E" w:rsidRPr="002B26E7" w:rsidRDefault="0074347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A1B0104" w14:textId="77777777" w:rsidR="0074347E" w:rsidRPr="002B26E7" w:rsidRDefault="0074347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18B51058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63268836" w14:textId="77777777" w:rsidR="0074347E" w:rsidRDefault="0074347E" w:rsidP="00A2568A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Rechnungen über energetische Maßnahmen am Eigenheim</w:t>
            </w:r>
          </w:p>
        </w:tc>
        <w:tc>
          <w:tcPr>
            <w:tcW w:w="850" w:type="dxa"/>
          </w:tcPr>
          <w:p w14:paraId="58447614" w14:textId="77777777" w:rsidR="0074347E" w:rsidRPr="002B26E7" w:rsidRDefault="0074347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572BDC6" w14:textId="77777777" w:rsidR="0074347E" w:rsidRPr="002B26E7" w:rsidRDefault="0074347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7540C92C" w14:textId="77777777" w:rsidR="00A705D3" w:rsidRDefault="00A705D3">
      <w:pPr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833E0D" w:rsidRPr="00833E0D" w14:paraId="280AA7A1" w14:textId="77777777" w:rsidTr="00833E0D">
        <w:tc>
          <w:tcPr>
            <w:tcW w:w="1701" w:type="dxa"/>
          </w:tcPr>
          <w:p w14:paraId="51728895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31EE8FAD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30ACDB2C" w14:textId="77777777" w:rsidTr="00833E0D">
        <w:tc>
          <w:tcPr>
            <w:tcW w:w="1701" w:type="dxa"/>
          </w:tcPr>
          <w:p w14:paraId="3BCDA5C7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5B5D9869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25A54549" w14:textId="77777777" w:rsidTr="00833E0D">
        <w:tc>
          <w:tcPr>
            <w:tcW w:w="1701" w:type="dxa"/>
          </w:tcPr>
          <w:p w14:paraId="7260F774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0D02207E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505FCE3F" w14:textId="77777777" w:rsidR="00833E0D" w:rsidRDefault="00833E0D">
      <w:pPr>
        <w:rPr>
          <w:sz w:val="22"/>
        </w:rPr>
      </w:pPr>
    </w:p>
    <w:p w14:paraId="067820BB" w14:textId="77777777" w:rsidR="00833E0D" w:rsidRDefault="00833E0D">
      <w:pPr>
        <w:rPr>
          <w:sz w:val="22"/>
        </w:rPr>
      </w:pPr>
    </w:p>
    <w:p w14:paraId="498C513E" w14:textId="77777777" w:rsidR="00833E0D" w:rsidRPr="00A705D3" w:rsidRDefault="00833E0D" w:rsidP="00833E0D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Vorsorgeaufwendungen/Altersvorsorgebeiträge</w:t>
      </w:r>
    </w:p>
    <w:p w14:paraId="271590EA" w14:textId="77777777" w:rsidR="00833E0D" w:rsidRDefault="00833E0D" w:rsidP="00833E0D">
      <w:pPr>
        <w:rPr>
          <w:sz w:val="22"/>
        </w:rPr>
      </w:pPr>
    </w:p>
    <w:tbl>
      <w:tblPr>
        <w:tblStyle w:val="Gitternetztabelle3Akzent4"/>
        <w:tblW w:w="823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74347E" w:rsidRPr="002B26E7" w14:paraId="1C9D7ED1" w14:textId="77777777" w:rsidTr="007434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01652F3D" w14:textId="77777777" w:rsidR="0074347E" w:rsidRPr="002B26E7" w:rsidRDefault="0074347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21D1DC8D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0B06D934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74347E" w:rsidRPr="002B26E7" w14:paraId="52491DB5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6116C79E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Kranken- und Pflegeversicherung</w:t>
            </w:r>
          </w:p>
        </w:tc>
        <w:tc>
          <w:tcPr>
            <w:tcW w:w="850" w:type="dxa"/>
          </w:tcPr>
          <w:p w14:paraId="41F4D69F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8DA683A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204E2180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A058C7B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Haftpflichtversicherung</w:t>
            </w:r>
          </w:p>
        </w:tc>
        <w:tc>
          <w:tcPr>
            <w:tcW w:w="850" w:type="dxa"/>
          </w:tcPr>
          <w:p w14:paraId="21EB41D2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948E7C9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A7D318A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7067FB5F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Unfallversicherung</w:t>
            </w:r>
          </w:p>
        </w:tc>
        <w:tc>
          <w:tcPr>
            <w:tcW w:w="850" w:type="dxa"/>
          </w:tcPr>
          <w:p w14:paraId="60235D7A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7C5F5CD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073673BF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FE25831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Lebensversicherung</w:t>
            </w:r>
          </w:p>
        </w:tc>
        <w:tc>
          <w:tcPr>
            <w:tcW w:w="850" w:type="dxa"/>
          </w:tcPr>
          <w:p w14:paraId="595E4091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FDFE2C1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5583AF9F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F0308B4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Berufsunfähigkeitsversicherung</w:t>
            </w:r>
          </w:p>
        </w:tc>
        <w:tc>
          <w:tcPr>
            <w:tcW w:w="850" w:type="dxa"/>
          </w:tcPr>
          <w:p w14:paraId="4271C293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1424B6F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D9E44DE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37F55907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Rürup- und/oder Riester-Versicherung</w:t>
            </w:r>
          </w:p>
        </w:tc>
        <w:tc>
          <w:tcPr>
            <w:tcW w:w="850" w:type="dxa"/>
          </w:tcPr>
          <w:p w14:paraId="5A653B75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8A6D024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7BC4CED0" w14:textId="77777777" w:rsidR="00833E0D" w:rsidRPr="00A705D3" w:rsidRDefault="00833E0D" w:rsidP="00833E0D">
      <w:pPr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833E0D" w:rsidRPr="00833E0D" w14:paraId="3CE585FA" w14:textId="77777777" w:rsidTr="00B524DD">
        <w:tc>
          <w:tcPr>
            <w:tcW w:w="1701" w:type="dxa"/>
          </w:tcPr>
          <w:p w14:paraId="483EFD6B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338CD574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1BAA3641" w14:textId="77777777" w:rsidTr="00B524DD">
        <w:tc>
          <w:tcPr>
            <w:tcW w:w="1701" w:type="dxa"/>
          </w:tcPr>
          <w:p w14:paraId="4C51A28F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72D62083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1496473C" w14:textId="77777777" w:rsidTr="00B524DD">
        <w:tc>
          <w:tcPr>
            <w:tcW w:w="1701" w:type="dxa"/>
          </w:tcPr>
          <w:p w14:paraId="6BF02E68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783140F7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643773E1" w14:textId="77777777" w:rsidR="00833E0D" w:rsidRDefault="00833E0D">
      <w:pPr>
        <w:rPr>
          <w:sz w:val="22"/>
        </w:rPr>
      </w:pPr>
    </w:p>
    <w:p w14:paraId="3E656996" w14:textId="77777777" w:rsidR="00833E0D" w:rsidRDefault="00833E0D">
      <w:pPr>
        <w:rPr>
          <w:sz w:val="22"/>
        </w:rPr>
      </w:pPr>
    </w:p>
    <w:p w14:paraId="74877CE2" w14:textId="77777777" w:rsidR="0074347E" w:rsidRDefault="0074347E">
      <w:pPr>
        <w:rPr>
          <w:sz w:val="22"/>
        </w:rPr>
      </w:pPr>
    </w:p>
    <w:p w14:paraId="53907A14" w14:textId="77777777" w:rsidR="00833E0D" w:rsidRPr="00A705D3" w:rsidRDefault="00833E0D" w:rsidP="00833E0D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Kinder</w:t>
      </w:r>
      <w:r w:rsidR="00A2717E">
        <w:rPr>
          <w:sz w:val="22"/>
        </w:rPr>
        <w:t>/Unterhalt</w:t>
      </w:r>
    </w:p>
    <w:p w14:paraId="68A84241" w14:textId="77777777" w:rsidR="00833E0D" w:rsidRDefault="00833E0D" w:rsidP="00833E0D">
      <w:pPr>
        <w:rPr>
          <w:sz w:val="22"/>
        </w:rPr>
      </w:pPr>
    </w:p>
    <w:tbl>
      <w:tblPr>
        <w:tblStyle w:val="Gitternetztabelle3Akzent4"/>
        <w:tblW w:w="823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74347E" w:rsidRPr="002B26E7" w14:paraId="4B7F52F6" w14:textId="77777777" w:rsidTr="007434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1A02B485" w14:textId="77777777" w:rsidR="0074347E" w:rsidRPr="002B26E7" w:rsidRDefault="0074347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74D42449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0980F9C9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74347E" w:rsidRPr="002B26E7" w14:paraId="782B9CBE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6E9E877F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Schul- und/oder Ausbildungsverhältnis</w:t>
            </w:r>
          </w:p>
        </w:tc>
        <w:tc>
          <w:tcPr>
            <w:tcW w:w="850" w:type="dxa"/>
          </w:tcPr>
          <w:p w14:paraId="52C11510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451DF74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6A805555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3C29139E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Kinderbetreuungskosten</w:t>
            </w:r>
          </w:p>
        </w:tc>
        <w:tc>
          <w:tcPr>
            <w:tcW w:w="850" w:type="dxa"/>
          </w:tcPr>
          <w:p w14:paraId="0EE27223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041651C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00893E47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85698AF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Beiträge für Krankenversicherung (privat)</w:t>
            </w:r>
          </w:p>
        </w:tc>
        <w:tc>
          <w:tcPr>
            <w:tcW w:w="850" w:type="dxa"/>
          </w:tcPr>
          <w:p w14:paraId="0D2C669E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B69643B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4F5568DA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2C26E92F" w14:textId="77777777" w:rsidR="0074347E" w:rsidRPr="002B26E7" w:rsidRDefault="0074347E" w:rsidP="00FF5B6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Auswärtige Unterbringung</w:t>
            </w:r>
          </w:p>
        </w:tc>
        <w:tc>
          <w:tcPr>
            <w:tcW w:w="850" w:type="dxa"/>
          </w:tcPr>
          <w:p w14:paraId="6BCC7D2D" w14:textId="77777777" w:rsidR="0074347E" w:rsidRPr="002B26E7" w:rsidRDefault="0074347E" w:rsidP="00FF5B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EEB092B" w14:textId="77777777" w:rsidR="0074347E" w:rsidRPr="002B26E7" w:rsidRDefault="0074347E" w:rsidP="00FF5B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0FE0A82C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0AE6E37" w14:textId="0B015836" w:rsidR="0074347E" w:rsidRPr="00F162E4" w:rsidRDefault="0074347E" w:rsidP="00F162E4">
            <w:pPr>
              <w:jc w:val="left"/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</w:pPr>
            <w:r w:rsidRPr="00F162E4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Zuschuss Kindergartenbeiträge</w:t>
            </w:r>
          </w:p>
        </w:tc>
        <w:tc>
          <w:tcPr>
            <w:tcW w:w="850" w:type="dxa"/>
          </w:tcPr>
          <w:p w14:paraId="4EC704C1" w14:textId="77777777" w:rsidR="0074347E" w:rsidRPr="002B26E7" w:rsidRDefault="0074347E" w:rsidP="00FF5B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40E329C" w14:textId="77777777" w:rsidR="0074347E" w:rsidRPr="002B26E7" w:rsidRDefault="0074347E" w:rsidP="00FF5B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6824E6BB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1AA45415" w14:textId="77777777" w:rsidR="0074347E" w:rsidRPr="002B26E7" w:rsidRDefault="0074347E" w:rsidP="00FF5B6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Unterhalt (&gt; 25 Jahre)</w:t>
            </w:r>
          </w:p>
        </w:tc>
        <w:tc>
          <w:tcPr>
            <w:tcW w:w="850" w:type="dxa"/>
          </w:tcPr>
          <w:p w14:paraId="2D3A57C9" w14:textId="77777777" w:rsidR="0074347E" w:rsidRPr="002B26E7" w:rsidRDefault="0074347E" w:rsidP="00FF5B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2468FAA" w14:textId="77777777" w:rsidR="0074347E" w:rsidRPr="002B26E7" w:rsidRDefault="0074347E" w:rsidP="00FF5B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6AB4738A" w14:textId="77777777" w:rsidR="00833E0D" w:rsidRPr="00A705D3" w:rsidRDefault="00833E0D" w:rsidP="00833E0D">
      <w:pPr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833E0D" w:rsidRPr="00833E0D" w14:paraId="219C3015" w14:textId="77777777" w:rsidTr="00B524DD">
        <w:tc>
          <w:tcPr>
            <w:tcW w:w="1701" w:type="dxa"/>
          </w:tcPr>
          <w:p w14:paraId="27C16CA5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4271C4EA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05BE6C8E" w14:textId="77777777" w:rsidTr="00B524DD">
        <w:tc>
          <w:tcPr>
            <w:tcW w:w="1701" w:type="dxa"/>
          </w:tcPr>
          <w:p w14:paraId="7FED5EC1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50591D1B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57D04F3D" w14:textId="77777777" w:rsidTr="00B524DD">
        <w:tc>
          <w:tcPr>
            <w:tcW w:w="1701" w:type="dxa"/>
          </w:tcPr>
          <w:p w14:paraId="75572B98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2C306646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6D7CBFC2" w14:textId="77777777" w:rsidR="00833E0D" w:rsidRDefault="00833E0D">
      <w:pPr>
        <w:rPr>
          <w:sz w:val="22"/>
        </w:rPr>
      </w:pPr>
    </w:p>
    <w:p w14:paraId="65D56531" w14:textId="77777777" w:rsidR="00A2717E" w:rsidRPr="00A705D3" w:rsidRDefault="00A2568A" w:rsidP="00A2717E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Nichtselbständige Einkünfte</w:t>
      </w:r>
    </w:p>
    <w:p w14:paraId="46980269" w14:textId="77777777" w:rsidR="00A2717E" w:rsidRDefault="00A2717E" w:rsidP="00A2717E">
      <w:pPr>
        <w:rPr>
          <w:sz w:val="22"/>
        </w:rPr>
      </w:pPr>
    </w:p>
    <w:tbl>
      <w:tblPr>
        <w:tblStyle w:val="Gitternetztabelle3Akzent4"/>
        <w:tblW w:w="823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74347E" w:rsidRPr="002B26E7" w14:paraId="5B40072A" w14:textId="77777777" w:rsidTr="007434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50A1486A" w14:textId="77777777" w:rsidR="0074347E" w:rsidRPr="002B26E7" w:rsidRDefault="0074347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5663F548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53C59EC6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74347E" w:rsidRPr="002B26E7" w14:paraId="377F36A7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25FABC0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Lohnsteuerbescheinigung</w:t>
            </w:r>
          </w:p>
        </w:tc>
        <w:tc>
          <w:tcPr>
            <w:tcW w:w="850" w:type="dxa"/>
          </w:tcPr>
          <w:p w14:paraId="6B4CC841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BAB47D7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4688AFBD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2660796A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Bescheinigung über Entgeltersatzleistungen (Kurzarbeiter-, Krankengeld, etc.)</w:t>
            </w:r>
          </w:p>
        </w:tc>
        <w:tc>
          <w:tcPr>
            <w:tcW w:w="850" w:type="dxa"/>
          </w:tcPr>
          <w:p w14:paraId="5E1E9BB1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747BA61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79B0B110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04CAC5CC" w14:textId="459F2F32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 xml:space="preserve">Fahrten zwischen Wohnung und erster Tätigkeitsstätte </w:t>
            </w:r>
            <w:r w:rsidRPr="0074347E">
              <w:rPr>
                <w:rFonts w:asciiTheme="majorHAnsi" w:hAnsiTheme="majorHAnsi" w:cstheme="majorBidi"/>
                <w:b/>
                <w:bCs/>
                <w:i w:val="0"/>
                <w:color w:val="000000" w:themeColor="text1"/>
                <w:sz w:val="22"/>
                <w:u w:val="single"/>
              </w:rPr>
              <w:t>(Anzahl der Fahrten bitte mitteilen!)</w:t>
            </w:r>
          </w:p>
        </w:tc>
        <w:tc>
          <w:tcPr>
            <w:tcW w:w="850" w:type="dxa"/>
          </w:tcPr>
          <w:p w14:paraId="7212D84E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8012730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03D1FE79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0A859C8A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Dienstwagen (Fahrten, Besteuerung, etc.)</w:t>
            </w:r>
          </w:p>
        </w:tc>
        <w:tc>
          <w:tcPr>
            <w:tcW w:w="850" w:type="dxa"/>
          </w:tcPr>
          <w:p w14:paraId="42D318FF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772D7B0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1EA664CE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2A1C0F25" w14:textId="1BD200E3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 xml:space="preserve">Häusliches Arbeitszimmer und/oder Home-Office Pauschale </w:t>
            </w:r>
            <w:r w:rsidRPr="0074347E">
              <w:rPr>
                <w:rFonts w:asciiTheme="majorHAnsi" w:hAnsiTheme="majorHAnsi" w:cstheme="majorBidi"/>
                <w:b/>
                <w:bCs/>
                <w:i w:val="0"/>
                <w:color w:val="000000" w:themeColor="text1"/>
                <w:sz w:val="22"/>
                <w:u w:val="single"/>
              </w:rPr>
              <w:t>(Anzahl Homeoffice-Tage bitte mitteilen!)</w:t>
            </w:r>
          </w:p>
        </w:tc>
        <w:tc>
          <w:tcPr>
            <w:tcW w:w="850" w:type="dxa"/>
          </w:tcPr>
          <w:p w14:paraId="117DD835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3DC33F6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5BA0EDAB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7076021C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Rechtschutzversicherung (beruflicher Anteil)</w:t>
            </w:r>
          </w:p>
        </w:tc>
        <w:tc>
          <w:tcPr>
            <w:tcW w:w="850" w:type="dxa"/>
          </w:tcPr>
          <w:p w14:paraId="7A3BCCC0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32AE732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478D0B31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7CA9D73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Gewerkschaftsbeiträge</w:t>
            </w:r>
          </w:p>
        </w:tc>
        <w:tc>
          <w:tcPr>
            <w:tcW w:w="850" w:type="dxa"/>
          </w:tcPr>
          <w:p w14:paraId="430726EF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46D76B8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7533B096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08F341BA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 xml:space="preserve">Fortbildungskosten  </w:t>
            </w:r>
          </w:p>
        </w:tc>
        <w:tc>
          <w:tcPr>
            <w:tcW w:w="850" w:type="dxa"/>
          </w:tcPr>
          <w:p w14:paraId="772D37C3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CC120B7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75EDA180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B0A6D64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Reisekosten und Verpflegungsmehraufwendungen (Auswärtstätigkeiten)</w:t>
            </w:r>
          </w:p>
        </w:tc>
        <w:tc>
          <w:tcPr>
            <w:tcW w:w="850" w:type="dxa"/>
          </w:tcPr>
          <w:p w14:paraId="3A137BC1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87F8092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54614C8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3859B3CC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Doppelte Haushaltsführung</w:t>
            </w:r>
          </w:p>
        </w:tc>
        <w:tc>
          <w:tcPr>
            <w:tcW w:w="850" w:type="dxa"/>
          </w:tcPr>
          <w:p w14:paraId="64535C2B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D03CD43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2D1377B1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C980BC7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Bescheinigung über vermögenswirksame Leistungen</w:t>
            </w:r>
          </w:p>
        </w:tc>
        <w:tc>
          <w:tcPr>
            <w:tcW w:w="850" w:type="dxa"/>
          </w:tcPr>
          <w:p w14:paraId="5008CA4D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C45D338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1010C39D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EE38CD4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Weitere Werbungskosten (z.B. Arbeitsmittel, etc.)</w:t>
            </w:r>
          </w:p>
        </w:tc>
        <w:tc>
          <w:tcPr>
            <w:tcW w:w="850" w:type="dxa"/>
          </w:tcPr>
          <w:p w14:paraId="5A9E7E73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D65EF07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0655E3" w14:paraId="4C79BA3B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6E2D1A33" w14:textId="77777777" w:rsidR="0074347E" w:rsidRPr="000655E3" w:rsidRDefault="0074347E" w:rsidP="000655E3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0655E3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Steuerberatungskosten</w:t>
            </w:r>
          </w:p>
        </w:tc>
        <w:tc>
          <w:tcPr>
            <w:tcW w:w="850" w:type="dxa"/>
          </w:tcPr>
          <w:p w14:paraId="53531142" w14:textId="77777777" w:rsidR="0074347E" w:rsidRPr="000655E3" w:rsidRDefault="0074347E" w:rsidP="000655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4C9FF32" w14:textId="77777777" w:rsidR="0074347E" w:rsidRPr="000655E3" w:rsidRDefault="0074347E" w:rsidP="000655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</w:p>
        </w:tc>
      </w:tr>
    </w:tbl>
    <w:p w14:paraId="74EA50D5" w14:textId="77777777" w:rsidR="00A2717E" w:rsidRPr="00A705D3" w:rsidRDefault="00A2717E" w:rsidP="00A2717E">
      <w:pPr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A2717E" w:rsidRPr="00833E0D" w14:paraId="32F8D08A" w14:textId="77777777" w:rsidTr="00B524DD">
        <w:tc>
          <w:tcPr>
            <w:tcW w:w="1701" w:type="dxa"/>
          </w:tcPr>
          <w:p w14:paraId="5C2BEEB1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1C70EB1F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A2717E" w:rsidRPr="00833E0D" w14:paraId="35072D69" w14:textId="77777777" w:rsidTr="00B524DD">
        <w:tc>
          <w:tcPr>
            <w:tcW w:w="1701" w:type="dxa"/>
          </w:tcPr>
          <w:p w14:paraId="0E651487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56D14314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A2717E" w:rsidRPr="00833E0D" w14:paraId="706BFCE6" w14:textId="77777777" w:rsidTr="00B524DD">
        <w:tc>
          <w:tcPr>
            <w:tcW w:w="1701" w:type="dxa"/>
          </w:tcPr>
          <w:p w14:paraId="6F65D222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303B5D03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79D20853" w14:textId="77777777" w:rsidR="00FF5B6D" w:rsidRDefault="00FF5B6D">
      <w:pPr>
        <w:rPr>
          <w:sz w:val="22"/>
        </w:rPr>
      </w:pPr>
    </w:p>
    <w:p w14:paraId="09965343" w14:textId="77777777" w:rsidR="00FF5B6D" w:rsidRDefault="00FF5B6D">
      <w:pPr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6704F599" w14:textId="77777777" w:rsidR="00A2717E" w:rsidRDefault="00A2717E">
      <w:pPr>
        <w:rPr>
          <w:sz w:val="22"/>
        </w:rPr>
      </w:pPr>
    </w:p>
    <w:p w14:paraId="444EDAA1" w14:textId="77777777" w:rsidR="004B64B8" w:rsidRPr="00A705D3" w:rsidRDefault="004B64B8" w:rsidP="004B64B8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Einkünfte aus Kapitalvermögen</w:t>
      </w:r>
    </w:p>
    <w:p w14:paraId="2026297B" w14:textId="77777777" w:rsidR="004B64B8" w:rsidRDefault="004B64B8">
      <w:pPr>
        <w:rPr>
          <w:sz w:val="22"/>
        </w:rPr>
      </w:pPr>
    </w:p>
    <w:tbl>
      <w:tblPr>
        <w:tblStyle w:val="Gitternetztabelle3Akzent4"/>
        <w:tblW w:w="8235" w:type="dxa"/>
        <w:tblLook w:val="04A0" w:firstRow="1" w:lastRow="0" w:firstColumn="1" w:lastColumn="0" w:noHBand="0" w:noVBand="1"/>
      </w:tblPr>
      <w:tblGrid>
        <w:gridCol w:w="6237"/>
        <w:gridCol w:w="1134"/>
        <w:gridCol w:w="864"/>
      </w:tblGrid>
      <w:tr w:rsidR="0074347E" w:rsidRPr="002B26E7" w14:paraId="4D712A37" w14:textId="77777777" w:rsidTr="007434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237" w:type="dxa"/>
          </w:tcPr>
          <w:p w14:paraId="73122919" w14:textId="77777777" w:rsidR="0074347E" w:rsidRPr="002B26E7" w:rsidRDefault="0074347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1134" w:type="dxa"/>
          </w:tcPr>
          <w:p w14:paraId="1ABFA6FC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4575D19C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74347E" w:rsidRPr="002B26E7" w14:paraId="1FAFABFB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7" w:type="dxa"/>
            <w:shd w:val="clear" w:color="auto" w:fill="FFF2CC" w:themeFill="accent4" w:themeFillTint="33"/>
          </w:tcPr>
          <w:p w14:paraId="096D66C9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Steuerbescheinigungen über erhaltene Kapitalerträge</w:t>
            </w:r>
          </w:p>
        </w:tc>
        <w:tc>
          <w:tcPr>
            <w:tcW w:w="1134" w:type="dxa"/>
          </w:tcPr>
          <w:p w14:paraId="450CE896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B43ABD8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6CE70E75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7" w:type="dxa"/>
          </w:tcPr>
          <w:p w14:paraId="31658B3C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Korrekte Verteilung der Freistellungsaufträge</w:t>
            </w:r>
          </w:p>
        </w:tc>
        <w:tc>
          <w:tcPr>
            <w:tcW w:w="1134" w:type="dxa"/>
          </w:tcPr>
          <w:p w14:paraId="1F9B487A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3383555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3CA2B72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7" w:type="dxa"/>
            <w:shd w:val="clear" w:color="auto" w:fill="FFF2CC" w:themeFill="accent4" w:themeFillTint="33"/>
          </w:tcPr>
          <w:p w14:paraId="77229E07" w14:textId="77777777" w:rsidR="0074347E" w:rsidRPr="007A5115" w:rsidRDefault="0074347E" w:rsidP="004B64B8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7A5115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Bescheinigung über Ausländische Kapitalerträge</w:t>
            </w:r>
          </w:p>
        </w:tc>
        <w:tc>
          <w:tcPr>
            <w:tcW w:w="1134" w:type="dxa"/>
          </w:tcPr>
          <w:p w14:paraId="061578BE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0C5D0CB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B91A053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7" w:type="dxa"/>
            <w:shd w:val="clear" w:color="auto" w:fill="auto"/>
          </w:tcPr>
          <w:p w14:paraId="5AD9989B" w14:textId="58124E30" w:rsidR="0074347E" w:rsidRPr="007A5115" w:rsidRDefault="0074347E" w:rsidP="007A5115">
            <w:pPr>
              <w:jc w:val="left"/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</w:pPr>
            <w:bookmarkStart w:id="0" w:name="_Hlk102377615"/>
            <w:r w:rsidRPr="007A5115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Wurden wertlose Aktien, Wertpapiere ausgebucht? (diese Verluste = Diff. Zw. Anschaffungskosten und 0 EU</w:t>
            </w:r>
            <w:r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 xml:space="preserve">R </w:t>
            </w:r>
            <w:r w:rsidRPr="007A5115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werden von der Bank NICHT bescheinigt</w:t>
            </w:r>
            <w:r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)</w:t>
            </w:r>
          </w:p>
        </w:tc>
        <w:tc>
          <w:tcPr>
            <w:tcW w:w="1134" w:type="dxa"/>
          </w:tcPr>
          <w:p w14:paraId="68C066BF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8329191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DF84AC0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7" w:type="dxa"/>
            <w:shd w:val="clear" w:color="auto" w:fill="FFF2CC" w:themeFill="accent4" w:themeFillTint="33"/>
          </w:tcPr>
          <w:p w14:paraId="6DF17ED1" w14:textId="77777777" w:rsidR="0074347E" w:rsidRPr="00FF5B6D" w:rsidRDefault="0074347E" w:rsidP="00FF5B6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Kapitalerträge mit/von nahen Angehörigen</w:t>
            </w:r>
          </w:p>
        </w:tc>
        <w:tc>
          <w:tcPr>
            <w:tcW w:w="1134" w:type="dxa"/>
          </w:tcPr>
          <w:p w14:paraId="649AFFED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959056F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63DDACA2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7" w:type="dxa"/>
            <w:shd w:val="clear" w:color="auto" w:fill="auto"/>
          </w:tcPr>
          <w:p w14:paraId="0F6D2FE8" w14:textId="1BFE12D6" w:rsidR="0074347E" w:rsidRPr="007A5115" w:rsidRDefault="0074347E" w:rsidP="007A5115">
            <w:pPr>
              <w:jc w:val="left"/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Gab es private Darlehensverluste?</w:t>
            </w:r>
          </w:p>
        </w:tc>
        <w:tc>
          <w:tcPr>
            <w:tcW w:w="1134" w:type="dxa"/>
            <w:shd w:val="clear" w:color="auto" w:fill="auto"/>
          </w:tcPr>
          <w:p w14:paraId="6AD394DF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520314B0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bookmarkEnd w:id="0"/>
    </w:tbl>
    <w:p w14:paraId="79588C73" w14:textId="77777777" w:rsidR="004B64B8" w:rsidRDefault="004B64B8">
      <w:pPr>
        <w:spacing w:after="160" w:line="259" w:lineRule="auto"/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4B64B8" w:rsidRPr="00833E0D" w14:paraId="1BD708D3" w14:textId="77777777" w:rsidTr="00B524DD">
        <w:tc>
          <w:tcPr>
            <w:tcW w:w="1701" w:type="dxa"/>
          </w:tcPr>
          <w:p w14:paraId="55111CC6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0C89C1A8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4B64B8" w:rsidRPr="00833E0D" w14:paraId="53970DC2" w14:textId="77777777" w:rsidTr="00B524DD">
        <w:tc>
          <w:tcPr>
            <w:tcW w:w="1701" w:type="dxa"/>
          </w:tcPr>
          <w:p w14:paraId="237A425F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24510770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4B64B8" w:rsidRPr="00833E0D" w14:paraId="7792C143" w14:textId="77777777" w:rsidTr="00B524DD">
        <w:tc>
          <w:tcPr>
            <w:tcW w:w="1701" w:type="dxa"/>
          </w:tcPr>
          <w:p w14:paraId="64F79C8C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0A3D953B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540D1675" w14:textId="12792763" w:rsidR="00FD0D5D" w:rsidRDefault="00FD0D5D">
      <w:pPr>
        <w:spacing w:after="160" w:line="259" w:lineRule="auto"/>
        <w:rPr>
          <w:sz w:val="22"/>
        </w:rPr>
      </w:pPr>
    </w:p>
    <w:p w14:paraId="3537F62A" w14:textId="77777777" w:rsidR="00FD0D5D" w:rsidRDefault="00FD0D5D">
      <w:pPr>
        <w:spacing w:after="160" w:line="259" w:lineRule="auto"/>
        <w:rPr>
          <w:sz w:val="22"/>
        </w:rPr>
      </w:pPr>
    </w:p>
    <w:p w14:paraId="2ADD7281" w14:textId="77777777" w:rsidR="00FD0D5D" w:rsidRPr="00A705D3" w:rsidRDefault="00FD0D5D" w:rsidP="00FD0D5D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Einkünfte Gewerbebetrieb/Selbständiger Arbeit</w:t>
      </w:r>
    </w:p>
    <w:p w14:paraId="0C7E9B07" w14:textId="77777777" w:rsidR="00FD0D5D" w:rsidRDefault="00FD0D5D" w:rsidP="00FD0D5D">
      <w:pPr>
        <w:spacing w:after="160" w:line="259" w:lineRule="auto"/>
        <w:rPr>
          <w:sz w:val="22"/>
        </w:rPr>
      </w:pPr>
    </w:p>
    <w:tbl>
      <w:tblPr>
        <w:tblStyle w:val="Gitternetztabelle3Akzent4"/>
        <w:tblW w:w="823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FD0D5D" w:rsidRPr="002B26E7" w14:paraId="61197A17" w14:textId="77777777" w:rsidTr="00085D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700E1F0D" w14:textId="77777777" w:rsidR="00FD0D5D" w:rsidRPr="002B26E7" w:rsidRDefault="00FD0D5D" w:rsidP="00085D6A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68CA28CF" w14:textId="77777777" w:rsidR="00FD0D5D" w:rsidRPr="002B26E7" w:rsidRDefault="00FD0D5D" w:rsidP="00085D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2E8C8D67" w14:textId="77777777" w:rsidR="00FD0D5D" w:rsidRPr="002B26E7" w:rsidRDefault="00FD0D5D" w:rsidP="00085D6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FD0D5D" w:rsidRPr="002B26E7" w14:paraId="7054816F" w14:textId="77777777" w:rsidTr="00085D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296D9DBF" w14:textId="77777777" w:rsidR="00FD0D5D" w:rsidRPr="002B26E7" w:rsidRDefault="00FD0D5D" w:rsidP="00085D6A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Einkünfte aus Gewerbebetrieb (z.B. Photovoltaikanlage, etc.)*</w:t>
            </w:r>
          </w:p>
        </w:tc>
        <w:tc>
          <w:tcPr>
            <w:tcW w:w="850" w:type="dxa"/>
          </w:tcPr>
          <w:p w14:paraId="6D49769C" w14:textId="77777777" w:rsidR="00FD0D5D" w:rsidRPr="002B26E7" w:rsidRDefault="00FD0D5D" w:rsidP="0008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65830CA" w14:textId="77777777" w:rsidR="00FD0D5D" w:rsidRPr="002B26E7" w:rsidRDefault="00FD0D5D" w:rsidP="0008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FD0D5D" w:rsidRPr="002B26E7" w14:paraId="4F9212FD" w14:textId="77777777" w:rsidTr="00085D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74F6672C" w14:textId="77777777" w:rsidR="00FD0D5D" w:rsidRPr="002B26E7" w:rsidRDefault="00FD0D5D" w:rsidP="00085D6A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Einkünfte aus selbständiger Arbeit (z.B. Arzt, Künstler, etc.)*</w:t>
            </w:r>
          </w:p>
        </w:tc>
        <w:tc>
          <w:tcPr>
            <w:tcW w:w="850" w:type="dxa"/>
          </w:tcPr>
          <w:p w14:paraId="2BE0F9E6" w14:textId="77777777" w:rsidR="00FD0D5D" w:rsidRPr="002B26E7" w:rsidRDefault="00FD0D5D" w:rsidP="00085D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0DFAA38" w14:textId="77777777" w:rsidR="00FD0D5D" w:rsidRPr="002B26E7" w:rsidRDefault="00FD0D5D" w:rsidP="00085D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FD0D5D" w:rsidRPr="002B26E7" w14:paraId="60452817" w14:textId="77777777" w:rsidTr="00085D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31EF5C70" w14:textId="77777777" w:rsidR="00FD0D5D" w:rsidRDefault="00FD0D5D" w:rsidP="00085D6A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Erhaltene Corona-Hilfen (Soforthilfe, Überbrückungshilfen, etc.)</w:t>
            </w:r>
          </w:p>
        </w:tc>
        <w:tc>
          <w:tcPr>
            <w:tcW w:w="850" w:type="dxa"/>
          </w:tcPr>
          <w:p w14:paraId="46B9F713" w14:textId="77777777" w:rsidR="00FD0D5D" w:rsidRPr="002B26E7" w:rsidRDefault="00FD0D5D" w:rsidP="0008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7486B31" w14:textId="77777777" w:rsidR="00FD0D5D" w:rsidRPr="002B26E7" w:rsidRDefault="00FD0D5D" w:rsidP="00085D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FD0D5D" w:rsidRPr="00833E0D" w14:paraId="63903315" w14:textId="77777777" w:rsidTr="00085D6A">
        <w:tc>
          <w:tcPr>
            <w:tcW w:w="1701" w:type="dxa"/>
          </w:tcPr>
          <w:p w14:paraId="581FECC5" w14:textId="77777777" w:rsidR="00FD0D5D" w:rsidRDefault="00FD0D5D" w:rsidP="00085D6A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5BCB296A" w14:textId="77777777" w:rsidR="00FD0D5D" w:rsidRPr="00833E0D" w:rsidRDefault="00FD0D5D" w:rsidP="00085D6A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1C00BE46" w14:textId="77777777" w:rsidR="00FD0D5D" w:rsidRPr="00833E0D" w:rsidRDefault="00FD0D5D" w:rsidP="00085D6A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FD0D5D" w:rsidRPr="00833E0D" w14:paraId="6BE793CA" w14:textId="77777777" w:rsidTr="00085D6A">
        <w:tc>
          <w:tcPr>
            <w:tcW w:w="1701" w:type="dxa"/>
          </w:tcPr>
          <w:p w14:paraId="2E049A8D" w14:textId="77777777" w:rsidR="00FD0D5D" w:rsidRPr="00833E0D" w:rsidRDefault="00FD0D5D" w:rsidP="00085D6A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01A9D89C" w14:textId="77777777" w:rsidR="00FD0D5D" w:rsidRPr="00833E0D" w:rsidRDefault="00FD0D5D" w:rsidP="00085D6A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FD0D5D" w:rsidRPr="00833E0D" w14:paraId="74A5491B" w14:textId="77777777" w:rsidTr="00085D6A">
        <w:tc>
          <w:tcPr>
            <w:tcW w:w="1701" w:type="dxa"/>
          </w:tcPr>
          <w:p w14:paraId="2E1D924A" w14:textId="77777777" w:rsidR="00FD0D5D" w:rsidRPr="00833E0D" w:rsidRDefault="00FD0D5D" w:rsidP="00085D6A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3F81E119" w14:textId="77777777" w:rsidR="00FD0D5D" w:rsidRPr="00833E0D" w:rsidRDefault="00FD0D5D" w:rsidP="00085D6A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03F28686" w14:textId="77777777" w:rsidR="00FD0D5D" w:rsidRDefault="00FD0D5D" w:rsidP="00FD0D5D">
      <w:pPr>
        <w:spacing w:after="160" w:line="259" w:lineRule="auto"/>
        <w:rPr>
          <w:sz w:val="22"/>
        </w:rPr>
      </w:pPr>
    </w:p>
    <w:p w14:paraId="0A1F83F2" w14:textId="77777777" w:rsidR="00FD0D5D" w:rsidRDefault="00FD0D5D" w:rsidP="00FD0D5D">
      <w:pPr>
        <w:spacing w:after="160" w:line="259" w:lineRule="auto"/>
        <w:rPr>
          <w:sz w:val="22"/>
        </w:rPr>
      </w:pPr>
      <w:r>
        <w:rPr>
          <w:sz w:val="22"/>
        </w:rPr>
        <w:t>* Weitere Angaben und Unterlagen werden, sofern mit „Ja“ beantwortet, von Ihrem Sachbearbeiter einzelfallbezogen angefordert</w:t>
      </w:r>
    </w:p>
    <w:p w14:paraId="4CE8B26B" w14:textId="77777777" w:rsidR="00FD0D5D" w:rsidRDefault="00FD0D5D">
      <w:pPr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45316193" w14:textId="77777777" w:rsidR="004B64B8" w:rsidRDefault="004B64B8">
      <w:pPr>
        <w:spacing w:after="160" w:line="259" w:lineRule="auto"/>
        <w:rPr>
          <w:sz w:val="22"/>
        </w:rPr>
      </w:pPr>
    </w:p>
    <w:p w14:paraId="15236EBB" w14:textId="77777777" w:rsidR="004B64B8" w:rsidRPr="00A705D3" w:rsidRDefault="000F17B1" w:rsidP="004B64B8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Einkünfte aus Vermietung und Verpachtung</w:t>
      </w:r>
    </w:p>
    <w:p w14:paraId="0B5BC8D0" w14:textId="77777777" w:rsidR="000F17B1" w:rsidRDefault="000F17B1">
      <w:pPr>
        <w:spacing w:after="160" w:line="259" w:lineRule="auto"/>
        <w:rPr>
          <w:sz w:val="22"/>
        </w:rPr>
      </w:pPr>
    </w:p>
    <w:tbl>
      <w:tblPr>
        <w:tblStyle w:val="Gitternetztabelle3Akzent4"/>
        <w:tblW w:w="823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74347E" w:rsidRPr="002B26E7" w14:paraId="77D70E7E" w14:textId="77777777" w:rsidTr="007434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5B3394F9" w14:textId="77777777" w:rsidR="0074347E" w:rsidRPr="002B26E7" w:rsidRDefault="0074347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64E70440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0D9AE564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74347E" w:rsidRPr="002B26E7" w14:paraId="2B1B84BA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053EDDD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Kaufvertrag</w:t>
            </w:r>
          </w:p>
        </w:tc>
        <w:tc>
          <w:tcPr>
            <w:tcW w:w="850" w:type="dxa"/>
          </w:tcPr>
          <w:p w14:paraId="7ED8F4F3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439FAEC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5CD985E0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9BFAADC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Einheitswertaktenzeichen</w:t>
            </w:r>
          </w:p>
        </w:tc>
        <w:tc>
          <w:tcPr>
            <w:tcW w:w="850" w:type="dxa"/>
          </w:tcPr>
          <w:p w14:paraId="290AAB37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9572909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6FBE30C7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FF1B865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Wohnflächenberechnung</w:t>
            </w:r>
          </w:p>
        </w:tc>
        <w:tc>
          <w:tcPr>
            <w:tcW w:w="850" w:type="dxa"/>
          </w:tcPr>
          <w:p w14:paraId="173BC240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A97D6A2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1A4DE162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E6243B1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Anschaffungsdatum/Fertigstellungsdatum</w:t>
            </w:r>
          </w:p>
        </w:tc>
        <w:tc>
          <w:tcPr>
            <w:tcW w:w="850" w:type="dxa"/>
          </w:tcPr>
          <w:p w14:paraId="4ACBD1D0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83D03CA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0E728F05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38CC1EA8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Anschaffungs-/Anschaffungsnebenkosten (Abschreibung)</w:t>
            </w:r>
          </w:p>
        </w:tc>
        <w:tc>
          <w:tcPr>
            <w:tcW w:w="850" w:type="dxa"/>
          </w:tcPr>
          <w:p w14:paraId="09C0D366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57AA4A8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5761B168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BE5604C" w14:textId="77777777" w:rsidR="0074347E" w:rsidRPr="002B26E7" w:rsidRDefault="0074347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Mieteinnahmen und Umlagen (Nebenkostenabrechnung)</w:t>
            </w:r>
          </w:p>
        </w:tc>
        <w:tc>
          <w:tcPr>
            <w:tcW w:w="850" w:type="dxa"/>
          </w:tcPr>
          <w:p w14:paraId="09AC2745" w14:textId="77777777" w:rsidR="0074347E" w:rsidRPr="002B26E7" w:rsidRDefault="0074347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C6B2582" w14:textId="77777777" w:rsidR="0074347E" w:rsidRPr="002B26E7" w:rsidRDefault="0074347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5DA6E943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9DFD3EC" w14:textId="77777777" w:rsidR="0074347E" w:rsidRPr="002B26E7" w:rsidRDefault="0074347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Mietverträge und Angaben zu Verwandtschaftsverhältnis</w:t>
            </w:r>
          </w:p>
        </w:tc>
        <w:tc>
          <w:tcPr>
            <w:tcW w:w="850" w:type="dxa"/>
          </w:tcPr>
          <w:p w14:paraId="7AD1E936" w14:textId="77777777" w:rsidR="0074347E" w:rsidRPr="002B26E7" w:rsidRDefault="0074347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1ECACB5" w14:textId="77777777" w:rsidR="0074347E" w:rsidRPr="002B26E7" w:rsidRDefault="0074347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71791E08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74FA01B" w14:textId="77777777" w:rsidR="0074347E" w:rsidRPr="002B26E7" w:rsidRDefault="0074347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Geldbeschaffungskosten</w:t>
            </w:r>
          </w:p>
        </w:tc>
        <w:tc>
          <w:tcPr>
            <w:tcW w:w="850" w:type="dxa"/>
          </w:tcPr>
          <w:p w14:paraId="74BE13CE" w14:textId="77777777" w:rsidR="0074347E" w:rsidRPr="002B26E7" w:rsidRDefault="0074347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B0ACA89" w14:textId="77777777" w:rsidR="0074347E" w:rsidRPr="002B26E7" w:rsidRDefault="0074347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9FD19F8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E821FDA" w14:textId="77777777" w:rsidR="0074347E" w:rsidRPr="002B26E7" w:rsidRDefault="0074347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Darlehensauszug/Finanzierungskosten</w:t>
            </w:r>
          </w:p>
        </w:tc>
        <w:tc>
          <w:tcPr>
            <w:tcW w:w="850" w:type="dxa"/>
          </w:tcPr>
          <w:p w14:paraId="710CCD47" w14:textId="77777777" w:rsidR="0074347E" w:rsidRPr="002B26E7" w:rsidRDefault="0074347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32C09E4" w14:textId="77777777" w:rsidR="0074347E" w:rsidRPr="002B26E7" w:rsidRDefault="0074347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1B66DFCE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3DDA20E0" w14:textId="77777777" w:rsidR="0074347E" w:rsidRPr="002B26E7" w:rsidRDefault="0074347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Erhaltungsaufwendungen/Reparaturkosten</w:t>
            </w:r>
          </w:p>
        </w:tc>
        <w:tc>
          <w:tcPr>
            <w:tcW w:w="850" w:type="dxa"/>
            <w:shd w:val="clear" w:color="auto" w:fill="auto"/>
          </w:tcPr>
          <w:p w14:paraId="742C0CC9" w14:textId="77777777" w:rsidR="0074347E" w:rsidRPr="002B26E7" w:rsidRDefault="0074347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58F36BEF" w14:textId="77777777" w:rsidR="0074347E" w:rsidRPr="002B26E7" w:rsidRDefault="0074347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106D3ED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4A4AC3D" w14:textId="77777777" w:rsidR="0074347E" w:rsidRPr="002B26E7" w:rsidRDefault="0074347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Grundbesitzabgabenbescheid</w:t>
            </w:r>
          </w:p>
        </w:tc>
        <w:tc>
          <w:tcPr>
            <w:tcW w:w="850" w:type="dxa"/>
          </w:tcPr>
          <w:p w14:paraId="4C708829" w14:textId="77777777" w:rsidR="0074347E" w:rsidRPr="002B26E7" w:rsidRDefault="0074347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4246B3B" w14:textId="77777777" w:rsidR="0074347E" w:rsidRPr="002B26E7" w:rsidRDefault="0074347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C93901B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6DFCE96F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Strom- und Heizkosten</w:t>
            </w:r>
          </w:p>
        </w:tc>
        <w:tc>
          <w:tcPr>
            <w:tcW w:w="850" w:type="dxa"/>
            <w:shd w:val="clear" w:color="auto" w:fill="auto"/>
          </w:tcPr>
          <w:p w14:paraId="1A944C53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4640CF83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5ADDC84F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040C2CBC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Versicherungen</w:t>
            </w:r>
          </w:p>
        </w:tc>
        <w:tc>
          <w:tcPr>
            <w:tcW w:w="850" w:type="dxa"/>
          </w:tcPr>
          <w:p w14:paraId="621CE25D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9250139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3D67EA1A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095A6DD2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Schornsteinfegerkosten</w:t>
            </w:r>
          </w:p>
        </w:tc>
        <w:tc>
          <w:tcPr>
            <w:tcW w:w="850" w:type="dxa"/>
            <w:shd w:val="clear" w:color="auto" w:fill="auto"/>
          </w:tcPr>
          <w:p w14:paraId="6D33D313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78356C2C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5E9319E0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68CC7F4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Hausmeisterkosten</w:t>
            </w:r>
          </w:p>
        </w:tc>
        <w:tc>
          <w:tcPr>
            <w:tcW w:w="850" w:type="dxa"/>
          </w:tcPr>
          <w:p w14:paraId="71DFB3AE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DFD0476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7712A3F0" w14:textId="77777777" w:rsidTr="0074347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4C54980A" w14:textId="77777777" w:rsidR="0074347E" w:rsidRPr="002B26E7" w:rsidRDefault="0074347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Hausverwalterabrechnung</w:t>
            </w:r>
          </w:p>
        </w:tc>
        <w:tc>
          <w:tcPr>
            <w:tcW w:w="850" w:type="dxa"/>
            <w:shd w:val="clear" w:color="auto" w:fill="auto"/>
          </w:tcPr>
          <w:p w14:paraId="6459A686" w14:textId="77777777" w:rsidR="0074347E" w:rsidRPr="002B26E7" w:rsidRDefault="0074347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5E565C49" w14:textId="77777777" w:rsidR="0074347E" w:rsidRPr="002B26E7" w:rsidRDefault="0074347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152696B7" w14:textId="77777777" w:rsidTr="007434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2128282C" w14:textId="77777777" w:rsidR="0074347E" w:rsidRPr="002B26E7" w:rsidRDefault="0074347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Sonstige Werbungskosten (Steuerberatungskosten, Fahrtkosten, etc.)</w:t>
            </w:r>
          </w:p>
        </w:tc>
        <w:tc>
          <w:tcPr>
            <w:tcW w:w="850" w:type="dxa"/>
          </w:tcPr>
          <w:p w14:paraId="1C99EEBD" w14:textId="77777777" w:rsidR="0074347E" w:rsidRPr="002B26E7" w:rsidRDefault="0074347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8687877" w14:textId="77777777" w:rsidR="0074347E" w:rsidRPr="002B26E7" w:rsidRDefault="0074347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FD0D5D" w:rsidRPr="002B26E7" w14:paraId="24B03A01" w14:textId="77777777" w:rsidTr="00FD0D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38C98B97" w14:textId="77777777" w:rsidR="00FD0D5D" w:rsidRPr="00A93BDF" w:rsidRDefault="00FD0D5D" w:rsidP="00FD0D5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Bei Vermietung von Ferienwohnungen bitte folgende Daten angeben:</w:t>
            </w:r>
          </w:p>
          <w:p w14:paraId="26FCE05F" w14:textId="77777777" w:rsidR="00FD0D5D" w:rsidRPr="00A93BDF" w:rsidRDefault="00FD0D5D" w:rsidP="00FD0D5D">
            <w:pPr>
              <w:pStyle w:val="Listenabsatz"/>
              <w:numPr>
                <w:ilvl w:val="0"/>
                <w:numId w:val="2"/>
              </w:num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Tage der Selbstnutzung</w:t>
            </w:r>
          </w:p>
          <w:p w14:paraId="4E385F0C" w14:textId="77777777" w:rsidR="00FD0D5D" w:rsidRPr="00A93BDF" w:rsidRDefault="00FD0D5D" w:rsidP="00FD0D5D">
            <w:pPr>
              <w:pStyle w:val="Listenabsatz"/>
              <w:numPr>
                <w:ilvl w:val="0"/>
                <w:numId w:val="2"/>
              </w:num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Anzahl Vermietungstage</w:t>
            </w:r>
          </w:p>
          <w:p w14:paraId="7B76E4E0" w14:textId="77777777" w:rsidR="00FD0D5D" w:rsidRPr="00FD0D5D" w:rsidRDefault="00FD0D5D" w:rsidP="00FD0D5D">
            <w:pPr>
              <w:pStyle w:val="Listenabsatz"/>
              <w:numPr>
                <w:ilvl w:val="0"/>
                <w:numId w:val="2"/>
              </w:num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Anzahl Leerstandstage</w:t>
            </w:r>
          </w:p>
          <w:p w14:paraId="37FE8D02" w14:textId="1D059D79" w:rsidR="00FD0D5D" w:rsidRPr="00FD0D5D" w:rsidRDefault="00FD0D5D" w:rsidP="00FD0D5D">
            <w:pPr>
              <w:pStyle w:val="Listenabsatz"/>
              <w:numPr>
                <w:ilvl w:val="0"/>
                <w:numId w:val="2"/>
              </w:num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FD0D5D">
              <w:rPr>
                <w:rFonts w:asciiTheme="majorHAnsi" w:hAnsiTheme="majorHAnsi" w:cstheme="majorBidi"/>
                <w:color w:val="000000" w:themeColor="text1"/>
                <w:sz w:val="22"/>
              </w:rPr>
              <w:t>Anzahl der ortsüblichen Vermietungstage</w:t>
            </w:r>
          </w:p>
        </w:tc>
        <w:tc>
          <w:tcPr>
            <w:tcW w:w="850" w:type="dxa"/>
          </w:tcPr>
          <w:p w14:paraId="3B745D51" w14:textId="77777777" w:rsidR="00FD0D5D" w:rsidRPr="002B26E7" w:rsidRDefault="00FD0D5D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A2CD339" w14:textId="77777777" w:rsidR="00FD0D5D" w:rsidRPr="002B26E7" w:rsidRDefault="00FD0D5D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7C0A6884" w14:textId="77777777" w:rsidR="00310AF9" w:rsidRDefault="00310AF9">
      <w:pPr>
        <w:spacing w:after="160" w:line="259" w:lineRule="auto"/>
        <w:rPr>
          <w:sz w:val="22"/>
        </w:rPr>
      </w:pPr>
    </w:p>
    <w:p w14:paraId="3487EB8B" w14:textId="77777777" w:rsidR="00FD0D5D" w:rsidRDefault="00FD0D5D">
      <w:pPr>
        <w:spacing w:after="160" w:line="259" w:lineRule="auto"/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FD0D5D" w:rsidRPr="00833E0D" w14:paraId="3F17EB5B" w14:textId="77777777" w:rsidTr="00BB7ED7">
        <w:tc>
          <w:tcPr>
            <w:tcW w:w="1701" w:type="dxa"/>
          </w:tcPr>
          <w:p w14:paraId="41B656F6" w14:textId="77777777" w:rsidR="00FD0D5D" w:rsidRPr="00833E0D" w:rsidRDefault="00FD0D5D" w:rsidP="00BB7ED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0B330372" w14:textId="77777777" w:rsidR="00FD0D5D" w:rsidRPr="00833E0D" w:rsidRDefault="00FD0D5D" w:rsidP="00BB7ED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FD0D5D" w:rsidRPr="00833E0D" w14:paraId="6A16AA13" w14:textId="77777777" w:rsidTr="00BB7ED7">
        <w:tc>
          <w:tcPr>
            <w:tcW w:w="1701" w:type="dxa"/>
          </w:tcPr>
          <w:p w14:paraId="13ACCBB7" w14:textId="77777777" w:rsidR="00FD0D5D" w:rsidRPr="00833E0D" w:rsidRDefault="00FD0D5D" w:rsidP="00BB7ED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670FF429" w14:textId="77777777" w:rsidR="00FD0D5D" w:rsidRPr="00833E0D" w:rsidRDefault="00FD0D5D" w:rsidP="00BB7ED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FD0D5D" w:rsidRPr="00833E0D" w14:paraId="4BEBFD25" w14:textId="77777777" w:rsidTr="00BB7ED7">
        <w:tc>
          <w:tcPr>
            <w:tcW w:w="1701" w:type="dxa"/>
          </w:tcPr>
          <w:p w14:paraId="02878B4D" w14:textId="77777777" w:rsidR="00FD0D5D" w:rsidRPr="00833E0D" w:rsidRDefault="00FD0D5D" w:rsidP="00BB7ED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24F7A7C5" w14:textId="77777777" w:rsidR="00FD0D5D" w:rsidRPr="00833E0D" w:rsidRDefault="00FD0D5D" w:rsidP="00BB7ED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375B5759" w14:textId="77777777" w:rsidR="00FD0D5D" w:rsidRDefault="00FD0D5D" w:rsidP="00FD0D5D">
      <w:pPr>
        <w:rPr>
          <w:sz w:val="22"/>
        </w:rPr>
      </w:pPr>
    </w:p>
    <w:p w14:paraId="4632C22E" w14:textId="77777777" w:rsidR="00FD0D5D" w:rsidRDefault="00FD0D5D" w:rsidP="00FD0D5D">
      <w:pPr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7AD46C6C" w14:textId="77777777" w:rsidR="00FD0D5D" w:rsidRDefault="00FD0D5D">
      <w:pPr>
        <w:spacing w:after="160" w:line="259" w:lineRule="auto"/>
        <w:rPr>
          <w:sz w:val="22"/>
        </w:rPr>
      </w:pPr>
    </w:p>
    <w:p w14:paraId="173D4B2C" w14:textId="77777777" w:rsidR="00310AF9" w:rsidRPr="00A705D3" w:rsidRDefault="00310AF9" w:rsidP="00310AF9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Rente/Sonstige Einkünfte</w:t>
      </w:r>
    </w:p>
    <w:p w14:paraId="2579A4D6" w14:textId="77777777" w:rsidR="00310AF9" w:rsidRDefault="00310AF9">
      <w:pPr>
        <w:spacing w:after="160" w:line="259" w:lineRule="auto"/>
        <w:rPr>
          <w:sz w:val="22"/>
        </w:rPr>
      </w:pPr>
    </w:p>
    <w:tbl>
      <w:tblPr>
        <w:tblStyle w:val="Gitternetztabelle3Akzent4"/>
        <w:tblW w:w="8235" w:type="dxa"/>
        <w:tblInd w:w="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74347E" w:rsidRPr="002B26E7" w14:paraId="6F5FCB50" w14:textId="77777777" w:rsidTr="000B58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46B57504" w14:textId="77777777" w:rsidR="0074347E" w:rsidRPr="002B26E7" w:rsidRDefault="0074347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3A56FB09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35E96748" w14:textId="77777777" w:rsidR="0074347E" w:rsidRPr="002B26E7" w:rsidRDefault="0074347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74347E" w:rsidRPr="002B26E7" w14:paraId="13E1C9AD" w14:textId="77777777" w:rsidTr="000B58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907A423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Rentenanpassungsbescheid</w:t>
            </w:r>
          </w:p>
        </w:tc>
        <w:tc>
          <w:tcPr>
            <w:tcW w:w="850" w:type="dxa"/>
          </w:tcPr>
          <w:p w14:paraId="4530B818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9134157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298950BE" w14:textId="77777777" w:rsidTr="000B58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802BF66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Rentenbescheid über Renten aus privaten Rentenversicherungen/aus betrieblicher Altersvorsorge/ausländischen Rentenversicherung</w:t>
            </w:r>
          </w:p>
        </w:tc>
        <w:tc>
          <w:tcPr>
            <w:tcW w:w="850" w:type="dxa"/>
          </w:tcPr>
          <w:p w14:paraId="7C7585D1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39B93FE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07420BCE" w14:textId="77777777" w:rsidTr="000B58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3EB542E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Unterhaltsleistungen</w:t>
            </w:r>
          </w:p>
        </w:tc>
        <w:tc>
          <w:tcPr>
            <w:tcW w:w="850" w:type="dxa"/>
          </w:tcPr>
          <w:p w14:paraId="4609234E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79C42D2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57581CC6" w14:textId="77777777" w:rsidTr="000B58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0BCB8E05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der Vermietung von Gegenständen</w:t>
            </w:r>
          </w:p>
        </w:tc>
        <w:tc>
          <w:tcPr>
            <w:tcW w:w="850" w:type="dxa"/>
          </w:tcPr>
          <w:p w14:paraId="1B14016D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987817F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2F74A3D2" w14:textId="77777777" w:rsidTr="000B58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6A54BC2E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der Veräußerung von Immobilien, etc.</w:t>
            </w:r>
          </w:p>
        </w:tc>
        <w:tc>
          <w:tcPr>
            <w:tcW w:w="850" w:type="dxa"/>
          </w:tcPr>
          <w:p w14:paraId="4FC43243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4C9105A" w14:textId="77777777" w:rsidR="0074347E" w:rsidRPr="002B26E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2B26E7" w14:paraId="2F951FF3" w14:textId="77777777" w:rsidTr="000B58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28BD8861" w14:textId="77777777" w:rsidR="0074347E" w:rsidRPr="002B26E7" w:rsidRDefault="0074347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der Tätigkeit als Übungsleiter/Ehrenämtern, etc.</w:t>
            </w:r>
          </w:p>
        </w:tc>
        <w:tc>
          <w:tcPr>
            <w:tcW w:w="850" w:type="dxa"/>
          </w:tcPr>
          <w:p w14:paraId="0A25C9F5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6C171E0" w14:textId="77777777" w:rsidR="0074347E" w:rsidRPr="002B26E7" w:rsidRDefault="0074347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74347E" w:rsidRPr="005E4F07" w14:paraId="3FAB22FE" w14:textId="77777777" w:rsidTr="000B58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D180A6C" w14:textId="0EAAD8FD" w:rsidR="0074347E" w:rsidRPr="005E4F07" w:rsidRDefault="0074347E" w:rsidP="005E4F07">
            <w:pPr>
              <w:jc w:val="left"/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</w:pPr>
            <w:r w:rsidRPr="005E4F07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Einnahmen aus der Veräußerung von Kryptowährung</w:t>
            </w:r>
          </w:p>
        </w:tc>
        <w:tc>
          <w:tcPr>
            <w:tcW w:w="850" w:type="dxa"/>
          </w:tcPr>
          <w:p w14:paraId="2E54A229" w14:textId="77777777" w:rsidR="0074347E" w:rsidRPr="005E4F0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FDDB8F6" w14:textId="77777777" w:rsidR="0074347E" w:rsidRPr="005E4F07" w:rsidRDefault="0074347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</w:p>
        </w:tc>
      </w:tr>
      <w:tr w:rsidR="000B5895" w:rsidRPr="005E4F07" w14:paraId="086D3905" w14:textId="77777777" w:rsidTr="000B58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493D0D1C" w14:textId="2474869F" w:rsidR="000B5895" w:rsidRPr="005E4F07" w:rsidRDefault="000B5895" w:rsidP="000B5895">
            <w:pPr>
              <w:jc w:val="left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Werbungskosten (bspw. Kosten Rentenberatung, Beiträge für Gewerkschaften usw.)</w:t>
            </w:r>
          </w:p>
        </w:tc>
        <w:tc>
          <w:tcPr>
            <w:tcW w:w="850" w:type="dxa"/>
          </w:tcPr>
          <w:p w14:paraId="462CCEC0" w14:textId="77777777" w:rsidR="000B5895" w:rsidRPr="005E4F07" w:rsidRDefault="000B5895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00484F3" w14:textId="77777777" w:rsidR="000B5895" w:rsidRPr="005E4F07" w:rsidRDefault="000B5895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</w:p>
        </w:tc>
      </w:tr>
    </w:tbl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2F4049" w:rsidRPr="00833E0D" w14:paraId="30C9E033" w14:textId="77777777" w:rsidTr="00B524DD">
        <w:tc>
          <w:tcPr>
            <w:tcW w:w="1701" w:type="dxa"/>
          </w:tcPr>
          <w:p w14:paraId="06F7877F" w14:textId="77777777" w:rsidR="002F4049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6115BAEC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19B0DAE2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79C55AF2" w14:textId="77777777" w:rsidTr="00B524DD">
        <w:tc>
          <w:tcPr>
            <w:tcW w:w="1701" w:type="dxa"/>
          </w:tcPr>
          <w:p w14:paraId="4BAAE509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7621624F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6FD9D05A" w14:textId="77777777" w:rsidTr="00B524DD">
        <w:tc>
          <w:tcPr>
            <w:tcW w:w="1701" w:type="dxa"/>
          </w:tcPr>
          <w:p w14:paraId="233EE5A2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3EFC4B19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121AF779" w14:textId="77777777" w:rsidR="004B64B8" w:rsidRDefault="004B64B8">
      <w:pPr>
        <w:spacing w:after="160" w:line="259" w:lineRule="auto"/>
        <w:rPr>
          <w:sz w:val="22"/>
        </w:rPr>
      </w:pPr>
    </w:p>
    <w:p w14:paraId="2F948A4A" w14:textId="77777777" w:rsidR="002F4049" w:rsidRPr="00A705D3" w:rsidRDefault="002F4049" w:rsidP="002F4049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Sonstige Anmerkungen/Hinweise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2F4049" w:rsidRPr="00833E0D" w14:paraId="4C98C602" w14:textId="77777777" w:rsidTr="00B524DD">
        <w:tc>
          <w:tcPr>
            <w:tcW w:w="1701" w:type="dxa"/>
          </w:tcPr>
          <w:p w14:paraId="708A0E99" w14:textId="77777777" w:rsidR="002F4049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7B5EFBFD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05F61538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171A0B64" w14:textId="77777777" w:rsidTr="00B524DD">
        <w:tc>
          <w:tcPr>
            <w:tcW w:w="1701" w:type="dxa"/>
          </w:tcPr>
          <w:p w14:paraId="1BF10B34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09478084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3845CFF0" w14:textId="77777777" w:rsidTr="00B524DD">
        <w:tc>
          <w:tcPr>
            <w:tcW w:w="1701" w:type="dxa"/>
          </w:tcPr>
          <w:p w14:paraId="5D33C116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258346F4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3A0FD6E3" w14:textId="77777777" w:rsidTr="00B524DD">
        <w:tc>
          <w:tcPr>
            <w:tcW w:w="1701" w:type="dxa"/>
          </w:tcPr>
          <w:p w14:paraId="69470719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64E82CE9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17328AA7" w14:textId="77777777" w:rsidTr="00B524DD">
        <w:tc>
          <w:tcPr>
            <w:tcW w:w="1701" w:type="dxa"/>
          </w:tcPr>
          <w:p w14:paraId="0CB3A00E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620FE78A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356A028A" w14:textId="77777777" w:rsidTr="00B524DD">
        <w:tc>
          <w:tcPr>
            <w:tcW w:w="1701" w:type="dxa"/>
          </w:tcPr>
          <w:p w14:paraId="08FDE344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0F045CD5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3EF03396" w14:textId="77777777" w:rsidR="002F4049" w:rsidRDefault="002F4049">
      <w:pPr>
        <w:spacing w:after="160" w:line="259" w:lineRule="auto"/>
        <w:rPr>
          <w:sz w:val="22"/>
        </w:rPr>
      </w:pPr>
    </w:p>
    <w:p w14:paraId="1FF7D7F6" w14:textId="77777777" w:rsidR="004B64B8" w:rsidRPr="00A705D3" w:rsidRDefault="004B64B8" w:rsidP="004B64B8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Abschließende Tätigkeiten (</w:t>
      </w:r>
      <w:r w:rsidR="002F4049">
        <w:rPr>
          <w:sz w:val="22"/>
        </w:rPr>
        <w:t>A</w:t>
      </w:r>
      <w:r>
        <w:rPr>
          <w:sz w:val="22"/>
        </w:rPr>
        <w:t xml:space="preserve">uszufüllen von </w:t>
      </w:r>
      <w:r w:rsidR="002F4049">
        <w:rPr>
          <w:sz w:val="22"/>
        </w:rPr>
        <w:t xml:space="preserve">Ihrem </w:t>
      </w:r>
      <w:r>
        <w:rPr>
          <w:sz w:val="22"/>
        </w:rPr>
        <w:t>Sachbearbeiter)</w:t>
      </w:r>
    </w:p>
    <w:p w14:paraId="0224C360" w14:textId="77777777" w:rsidR="004B64B8" w:rsidRDefault="004B64B8">
      <w:pPr>
        <w:rPr>
          <w:sz w:val="22"/>
        </w:rPr>
      </w:pPr>
    </w:p>
    <w:p w14:paraId="5767E688" w14:textId="77777777" w:rsidR="004B64B8" w:rsidRDefault="004B64B8" w:rsidP="004B64B8">
      <w:pPr>
        <w:rPr>
          <w:sz w:val="22"/>
        </w:rPr>
      </w:pPr>
      <w:r>
        <w:rPr>
          <w:sz w:val="22"/>
        </w:rPr>
        <w:t xml:space="preserve">Auftragsformular für Steuererklärungen und </w:t>
      </w:r>
      <w:proofErr w:type="spellStart"/>
      <w:r>
        <w:rPr>
          <w:sz w:val="22"/>
        </w:rPr>
        <w:t>Bescheidprüfung</w:t>
      </w:r>
      <w:proofErr w:type="spellEnd"/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-1556620010"/>
          <w:placeholder>
            <w:docPart w:val="C47CD61B91BD411BA6DB09D9890C0528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4803D323" w14:textId="77777777" w:rsidR="004B64B8" w:rsidRDefault="004B64B8">
      <w:pPr>
        <w:rPr>
          <w:sz w:val="22"/>
        </w:rPr>
      </w:pPr>
    </w:p>
    <w:p w14:paraId="55C7CD7D" w14:textId="77777777" w:rsidR="004B64B8" w:rsidRDefault="004B64B8" w:rsidP="004B64B8">
      <w:pPr>
        <w:rPr>
          <w:sz w:val="22"/>
        </w:rPr>
      </w:pPr>
      <w:r>
        <w:rPr>
          <w:sz w:val="22"/>
        </w:rPr>
        <w:t xml:space="preserve">Vollmachten zur Vertretung in Steuersachen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-1795974156"/>
          <w:placeholder>
            <w:docPart w:val="5855C89F93564CD1BDCEAD04C6A2D09C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6D232433" w14:textId="77777777" w:rsidR="004B64B8" w:rsidRDefault="004B64B8" w:rsidP="004B64B8">
      <w:pPr>
        <w:rPr>
          <w:sz w:val="22"/>
        </w:rPr>
      </w:pPr>
    </w:p>
    <w:p w14:paraId="7830B907" w14:textId="77777777" w:rsidR="004B64B8" w:rsidRDefault="004B64B8" w:rsidP="004B64B8">
      <w:pPr>
        <w:rPr>
          <w:sz w:val="22"/>
        </w:rPr>
      </w:pPr>
      <w:r>
        <w:rPr>
          <w:sz w:val="22"/>
        </w:rPr>
        <w:t>Allgemeine Auftragsbedingungen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2025586573"/>
          <w:placeholder>
            <w:docPart w:val="6EE37C197A10477E85ACB5B8E291CE38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00372F2B" w14:textId="77777777" w:rsidR="004B64B8" w:rsidRDefault="004B64B8" w:rsidP="004B64B8">
      <w:pPr>
        <w:rPr>
          <w:sz w:val="22"/>
        </w:rPr>
      </w:pPr>
    </w:p>
    <w:p w14:paraId="60192E34" w14:textId="77777777" w:rsidR="004B64B8" w:rsidRDefault="004B64B8">
      <w:pPr>
        <w:rPr>
          <w:sz w:val="22"/>
        </w:rPr>
      </w:pPr>
      <w:r>
        <w:rPr>
          <w:sz w:val="22"/>
        </w:rPr>
        <w:t>Informationen über Geldwäschegesetz und Datenschutz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-480466989"/>
          <w:placeholder>
            <w:docPart w:val="6B5E6EC7C9364C78AA87D8B862EFCFC9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410E79D4" w14:textId="77777777" w:rsidR="000655E3" w:rsidRDefault="000655E3">
      <w:pPr>
        <w:rPr>
          <w:sz w:val="22"/>
        </w:rPr>
      </w:pPr>
    </w:p>
    <w:p w14:paraId="63648252" w14:textId="77777777" w:rsidR="000655E3" w:rsidRPr="00A705D3" w:rsidRDefault="000655E3" w:rsidP="000655E3">
      <w:pPr>
        <w:rPr>
          <w:sz w:val="22"/>
        </w:rPr>
      </w:pPr>
      <w:r>
        <w:rPr>
          <w:sz w:val="22"/>
        </w:rPr>
        <w:t>DATEV Meine Steuern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-1215346605"/>
          <w:placeholder>
            <w:docPart w:val="1023FC14AC4B4CBCA551290E45271AF4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21E8687F" w14:textId="77777777" w:rsidR="000655E3" w:rsidRDefault="000655E3">
      <w:pPr>
        <w:rPr>
          <w:sz w:val="22"/>
        </w:rPr>
      </w:pPr>
    </w:p>
    <w:p w14:paraId="7D565C8E" w14:textId="6C51D205" w:rsidR="005C621A" w:rsidRPr="00A705D3" w:rsidRDefault="005C621A">
      <w:pPr>
        <w:rPr>
          <w:sz w:val="22"/>
        </w:rPr>
      </w:pPr>
    </w:p>
    <w:sectPr w:rsidR="005C621A" w:rsidRPr="00A705D3" w:rsidSect="00D10A58">
      <w:headerReference w:type="default" r:id="rId8"/>
      <w:pgSz w:w="11906" w:h="16838"/>
      <w:pgMar w:top="1440" w:right="1080" w:bottom="1134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0435E" w14:textId="77777777" w:rsidR="002F4A4D" w:rsidRDefault="002F4A4D" w:rsidP="00585223">
      <w:pPr>
        <w:spacing w:line="240" w:lineRule="auto"/>
      </w:pPr>
      <w:r>
        <w:separator/>
      </w:r>
    </w:p>
  </w:endnote>
  <w:endnote w:type="continuationSeparator" w:id="0">
    <w:p w14:paraId="24D512C4" w14:textId="77777777" w:rsidR="002F4A4D" w:rsidRDefault="002F4A4D" w:rsidP="005852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EACCF" w14:textId="77777777" w:rsidR="002F4A4D" w:rsidRDefault="002F4A4D" w:rsidP="00585223">
      <w:pPr>
        <w:spacing w:line="240" w:lineRule="auto"/>
      </w:pPr>
      <w:r>
        <w:separator/>
      </w:r>
    </w:p>
  </w:footnote>
  <w:footnote w:type="continuationSeparator" w:id="0">
    <w:p w14:paraId="61DBD459" w14:textId="77777777" w:rsidR="002F4A4D" w:rsidRDefault="002F4A4D" w:rsidP="005852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9D8A" w14:textId="318A77E8" w:rsidR="0047598E" w:rsidRPr="0047598E" w:rsidRDefault="0047598E">
    <w:pPr>
      <w:pStyle w:val="Kopfzeile"/>
      <w:rPr>
        <w:rFonts w:ascii="Arial" w:hAnsi="Arial" w:cs="Arial"/>
      </w:rPr>
    </w:pPr>
    <w:r w:rsidRPr="0047598E">
      <w:rPr>
        <w:rFonts w:ascii="Arial" w:hAnsi="Arial" w:cs="Arial"/>
      </w:rPr>
      <w:t xml:space="preserve">Stand: </w:t>
    </w:r>
    <w:r w:rsidRPr="0047598E">
      <w:rPr>
        <w:rFonts w:ascii="Arial" w:hAnsi="Arial" w:cs="Arial"/>
        <w:szCs w:val="18"/>
      </w:rPr>
      <w:fldChar w:fldCharType="begin"/>
    </w:r>
    <w:r w:rsidRPr="0047598E">
      <w:rPr>
        <w:rFonts w:ascii="Arial" w:hAnsi="Arial" w:cs="Arial"/>
        <w:szCs w:val="18"/>
      </w:rPr>
      <w:instrText xml:space="preserve"> DATE \@ "dd.MM.yyyy" </w:instrText>
    </w:r>
    <w:r w:rsidRPr="0047598E">
      <w:rPr>
        <w:rFonts w:ascii="Arial" w:hAnsi="Arial" w:cs="Arial"/>
        <w:szCs w:val="18"/>
      </w:rPr>
      <w:fldChar w:fldCharType="separate"/>
    </w:r>
    <w:r w:rsidR="00B277C7">
      <w:rPr>
        <w:rFonts w:ascii="Arial" w:hAnsi="Arial" w:cs="Arial"/>
        <w:noProof/>
        <w:szCs w:val="18"/>
      </w:rPr>
      <w:t>25.09.2026</w:t>
    </w:r>
    <w:r w:rsidRPr="0047598E">
      <w:rPr>
        <w:rFonts w:ascii="Arial" w:hAnsi="Arial" w:cs="Arial"/>
        <w:szCs w:val="18"/>
      </w:rPr>
      <w:fldChar w:fldCharType="end"/>
    </w:r>
  </w:p>
  <w:p w14:paraId="49B308C3" w14:textId="78DF1D6B" w:rsidR="00585223" w:rsidRDefault="00585223" w:rsidP="00585223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6925"/>
    <w:multiLevelType w:val="hybridMultilevel"/>
    <w:tmpl w:val="A2F299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F40B6"/>
    <w:multiLevelType w:val="hybridMultilevel"/>
    <w:tmpl w:val="A9F6AE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253213">
    <w:abstractNumId w:val="0"/>
  </w:num>
  <w:num w:numId="2" w16cid:durableId="627853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KAW999957" w:val="MS Word"/>
  </w:docVars>
  <w:rsids>
    <w:rsidRoot w:val="00A705D3"/>
    <w:rsid w:val="00041467"/>
    <w:rsid w:val="0004724E"/>
    <w:rsid w:val="000655E3"/>
    <w:rsid w:val="0007156A"/>
    <w:rsid w:val="000B21D5"/>
    <w:rsid w:val="000B5895"/>
    <w:rsid w:val="000F17B1"/>
    <w:rsid w:val="001058B6"/>
    <w:rsid w:val="00116575"/>
    <w:rsid w:val="0015364B"/>
    <w:rsid w:val="001A69F4"/>
    <w:rsid w:val="001A7738"/>
    <w:rsid w:val="001F1B2D"/>
    <w:rsid w:val="001F2AEC"/>
    <w:rsid w:val="001F2B81"/>
    <w:rsid w:val="00206145"/>
    <w:rsid w:val="00214B45"/>
    <w:rsid w:val="00222A93"/>
    <w:rsid w:val="00240C5D"/>
    <w:rsid w:val="002519B0"/>
    <w:rsid w:val="002B26E7"/>
    <w:rsid w:val="002B7B53"/>
    <w:rsid w:val="002F4049"/>
    <w:rsid w:val="002F4A4D"/>
    <w:rsid w:val="00310AF9"/>
    <w:rsid w:val="003532BE"/>
    <w:rsid w:val="00366FAF"/>
    <w:rsid w:val="003F0100"/>
    <w:rsid w:val="00403544"/>
    <w:rsid w:val="00416C53"/>
    <w:rsid w:val="0047598E"/>
    <w:rsid w:val="004B64B8"/>
    <w:rsid w:val="004D2310"/>
    <w:rsid w:val="00585223"/>
    <w:rsid w:val="005B409C"/>
    <w:rsid w:val="005B427A"/>
    <w:rsid w:val="005C621A"/>
    <w:rsid w:val="005E4F07"/>
    <w:rsid w:val="00616994"/>
    <w:rsid w:val="00642C34"/>
    <w:rsid w:val="00666693"/>
    <w:rsid w:val="006915BE"/>
    <w:rsid w:val="006B018C"/>
    <w:rsid w:val="006C4164"/>
    <w:rsid w:val="006D0122"/>
    <w:rsid w:val="006D1F88"/>
    <w:rsid w:val="007263D5"/>
    <w:rsid w:val="0074347E"/>
    <w:rsid w:val="00780C82"/>
    <w:rsid w:val="007A5115"/>
    <w:rsid w:val="007B5F53"/>
    <w:rsid w:val="008107A6"/>
    <w:rsid w:val="00822DCF"/>
    <w:rsid w:val="00833E0D"/>
    <w:rsid w:val="0083587F"/>
    <w:rsid w:val="00860516"/>
    <w:rsid w:val="00894A92"/>
    <w:rsid w:val="008D33B8"/>
    <w:rsid w:val="009A1349"/>
    <w:rsid w:val="009A762D"/>
    <w:rsid w:val="00A2568A"/>
    <w:rsid w:val="00A2717E"/>
    <w:rsid w:val="00A705D3"/>
    <w:rsid w:val="00A810A9"/>
    <w:rsid w:val="00AA2AE0"/>
    <w:rsid w:val="00AF2E00"/>
    <w:rsid w:val="00B277C7"/>
    <w:rsid w:val="00B47D32"/>
    <w:rsid w:val="00B71141"/>
    <w:rsid w:val="00B96CDD"/>
    <w:rsid w:val="00BC5D07"/>
    <w:rsid w:val="00BE0C1F"/>
    <w:rsid w:val="00BF5E07"/>
    <w:rsid w:val="00C334F7"/>
    <w:rsid w:val="00C959EF"/>
    <w:rsid w:val="00CA6F4F"/>
    <w:rsid w:val="00CC6155"/>
    <w:rsid w:val="00CD1065"/>
    <w:rsid w:val="00D10A58"/>
    <w:rsid w:val="00DE2020"/>
    <w:rsid w:val="00E135C9"/>
    <w:rsid w:val="00E573F2"/>
    <w:rsid w:val="00E908F9"/>
    <w:rsid w:val="00E972A1"/>
    <w:rsid w:val="00ED0267"/>
    <w:rsid w:val="00EE71A2"/>
    <w:rsid w:val="00EF3328"/>
    <w:rsid w:val="00F162E4"/>
    <w:rsid w:val="00F851D4"/>
    <w:rsid w:val="00F859A2"/>
    <w:rsid w:val="00FD0375"/>
    <w:rsid w:val="00FD0D5D"/>
    <w:rsid w:val="00FD1589"/>
    <w:rsid w:val="00FF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B11D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705D3"/>
    <w:pPr>
      <w:spacing w:after="0" w:line="276" w:lineRule="auto"/>
    </w:pPr>
    <w:rPr>
      <w:rFonts w:eastAsiaTheme="minorEastAsia"/>
      <w:spacing w:val="4"/>
      <w:sz w:val="18"/>
      <w:szCs w:val="20"/>
      <w:lang w:eastAsia="ja-JP"/>
    </w:rPr>
  </w:style>
  <w:style w:type="paragraph" w:styleId="berschrift1">
    <w:name w:val="heading 1"/>
    <w:basedOn w:val="Standard"/>
    <w:link w:val="berschrift1Zchn"/>
    <w:uiPriority w:val="9"/>
    <w:qFormat/>
    <w:rsid w:val="00A705D3"/>
    <w:pPr>
      <w:spacing w:after="80"/>
      <w:contextualSpacing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berschrift2">
    <w:name w:val="heading 2"/>
    <w:basedOn w:val="Standard"/>
    <w:link w:val="berschrift2Zchn"/>
    <w:uiPriority w:val="9"/>
    <w:unhideWhenUsed/>
    <w:qFormat/>
    <w:rsid w:val="00A705D3"/>
    <w:pPr>
      <w:shd w:val="clear" w:color="auto" w:fill="000000" w:themeFill="text1"/>
      <w:contextualSpacing/>
      <w:jc w:val="center"/>
      <w:outlineLvl w:val="1"/>
    </w:pPr>
    <w:rPr>
      <w:rFonts w:asciiTheme="majorHAnsi" w:eastAsiaTheme="majorEastAsia" w:hAnsiTheme="majorHAnsi" w:cstheme="majorBidi"/>
      <w:b/>
      <w:bCs/>
      <w:color w:val="FFFFFF" w:themeColor="background1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705D3"/>
    <w:rPr>
      <w:rFonts w:asciiTheme="majorHAnsi" w:eastAsiaTheme="majorEastAsia" w:hAnsiTheme="majorHAnsi" w:cstheme="majorBidi"/>
      <w:b/>
      <w:bCs/>
      <w:spacing w:val="4"/>
      <w:sz w:val="32"/>
      <w:szCs w:val="32"/>
      <w:lang w:eastAsia="ja-JP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705D3"/>
    <w:rPr>
      <w:rFonts w:asciiTheme="majorHAnsi" w:eastAsiaTheme="majorEastAsia" w:hAnsiTheme="majorHAnsi" w:cstheme="majorBidi"/>
      <w:b/>
      <w:bCs/>
      <w:color w:val="FFFFFF" w:themeColor="background1"/>
      <w:spacing w:val="4"/>
      <w:sz w:val="18"/>
      <w:shd w:val="clear" w:color="auto" w:fill="000000" w:themeFill="text1"/>
      <w:lang w:eastAsia="ja-JP"/>
    </w:rPr>
  </w:style>
  <w:style w:type="table" w:styleId="Tabellenraster">
    <w:name w:val="Table Grid"/>
    <w:basedOn w:val="NormaleTabelle"/>
    <w:uiPriority w:val="39"/>
    <w:rsid w:val="00A70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ntabelle7farbig">
    <w:name w:val="List Table 7 Colorful"/>
    <w:basedOn w:val="NormaleTabelle"/>
    <w:uiPriority w:val="52"/>
    <w:rsid w:val="00A705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stenabsatz">
    <w:name w:val="List Paragraph"/>
    <w:basedOn w:val="Standard"/>
    <w:uiPriority w:val="34"/>
    <w:qFormat/>
    <w:rsid w:val="00A705D3"/>
    <w:pPr>
      <w:ind w:left="720"/>
      <w:contextualSpacing/>
    </w:pPr>
  </w:style>
  <w:style w:type="paragraph" w:customStyle="1" w:styleId="Anmerkungen">
    <w:name w:val="Anmerkungen"/>
    <w:basedOn w:val="Standard"/>
    <w:uiPriority w:val="10"/>
    <w:qFormat/>
    <w:rsid w:val="00A705D3"/>
    <w:pPr>
      <w:spacing w:before="400"/>
    </w:pPr>
  </w:style>
  <w:style w:type="table" w:customStyle="1" w:styleId="Notizformular1">
    <w:name w:val="Notizformular 1"/>
    <w:basedOn w:val="NormaleTabelle"/>
    <w:uiPriority w:val="99"/>
    <w:rsid w:val="00A705D3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  <w:tcPr>
      <w:tcMar>
        <w:top w:w="288" w:type="dxa"/>
        <w:left w:w="0" w:type="dxa"/>
        <w:right w:w="0" w:type="dxa"/>
      </w:tcMar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latzhaltertext">
    <w:name w:val="Placeholder Text"/>
    <w:basedOn w:val="Absatz-Standardschriftart"/>
    <w:uiPriority w:val="99"/>
    <w:semiHidden/>
    <w:rsid w:val="00A705D3"/>
    <w:rPr>
      <w:color w:val="808080"/>
    </w:rPr>
  </w:style>
  <w:style w:type="table" w:styleId="Listentabelle7farbigAkzent4">
    <w:name w:val="List Table 7 Colorful Accent 4"/>
    <w:basedOn w:val="NormaleTabelle"/>
    <w:uiPriority w:val="52"/>
    <w:rsid w:val="002B26E7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itternetztabelle3Akzent4">
    <w:name w:val="Grid Table 3 Accent 4"/>
    <w:basedOn w:val="NormaleTabelle"/>
    <w:uiPriority w:val="48"/>
    <w:rsid w:val="002B26E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styleId="Kopfzeile">
    <w:name w:val="header"/>
    <w:basedOn w:val="Standard"/>
    <w:link w:val="KopfzeileZchn"/>
    <w:uiPriority w:val="99"/>
    <w:unhideWhenUsed/>
    <w:rsid w:val="00585223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85223"/>
    <w:rPr>
      <w:rFonts w:eastAsiaTheme="minorEastAsia"/>
      <w:spacing w:val="4"/>
      <w:sz w:val="18"/>
      <w:szCs w:val="20"/>
      <w:lang w:eastAsia="ja-JP"/>
    </w:rPr>
  </w:style>
  <w:style w:type="paragraph" w:styleId="Fuzeile">
    <w:name w:val="footer"/>
    <w:basedOn w:val="Standard"/>
    <w:link w:val="FuzeileZchn"/>
    <w:uiPriority w:val="99"/>
    <w:unhideWhenUsed/>
    <w:rsid w:val="00585223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85223"/>
    <w:rPr>
      <w:rFonts w:eastAsiaTheme="minorEastAsia"/>
      <w:spacing w:val="4"/>
      <w:sz w:val="18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F453C3E15144A869FC56917B8BD2E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E73B71-58F4-4C55-AAEF-9594CB265B66}"/>
      </w:docPartPr>
      <w:docPartBody>
        <w:p w:rsidR="00EB2729" w:rsidRDefault="003D3785"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C47CD61B91BD411BA6DB09D9890C05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16B718-93AD-4C61-8E74-A4B1F460E939}"/>
      </w:docPartPr>
      <w:docPartBody>
        <w:p w:rsidR="00EB2729" w:rsidRDefault="003D3785" w:rsidP="003D3785">
          <w:pPr>
            <w:pStyle w:val="C47CD61B91BD411BA6DB09D9890C0528"/>
          </w:pPr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5855C89F93564CD1BDCEAD04C6A2D0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C11DBB-BA85-47AC-80C9-7DC68702BE4A}"/>
      </w:docPartPr>
      <w:docPartBody>
        <w:p w:rsidR="00EB2729" w:rsidRDefault="003D3785" w:rsidP="003D3785">
          <w:pPr>
            <w:pStyle w:val="5855C89F93564CD1BDCEAD04C6A2D09C"/>
          </w:pPr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6EE37C197A10477E85ACB5B8E291CE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DD4681-4C58-463E-8B05-DE821006F8C3}"/>
      </w:docPartPr>
      <w:docPartBody>
        <w:p w:rsidR="00EB2729" w:rsidRDefault="003D3785" w:rsidP="003D3785">
          <w:pPr>
            <w:pStyle w:val="6EE37C197A10477E85ACB5B8E291CE38"/>
          </w:pPr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6B5E6EC7C9364C78AA87D8B862EFCF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58E713-393C-4320-8635-57E15191EB74}"/>
      </w:docPartPr>
      <w:docPartBody>
        <w:p w:rsidR="00EB2729" w:rsidRDefault="003D3785" w:rsidP="003D3785">
          <w:pPr>
            <w:pStyle w:val="6B5E6EC7C9364C78AA87D8B862EFCFC9"/>
          </w:pPr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1023FC14AC4B4CBCA551290E45271A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AD381C-2B91-49DB-84BC-75F67782E7DB}"/>
      </w:docPartPr>
      <w:docPartBody>
        <w:p w:rsidR="00AC757F" w:rsidRDefault="007225A2" w:rsidP="007225A2">
          <w:pPr>
            <w:pStyle w:val="1023FC14AC4B4CBCA551290E45271AF4"/>
          </w:pPr>
          <w:r w:rsidRPr="007A43E1">
            <w:rPr>
              <w:rStyle w:val="Platzhalt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785"/>
    <w:rsid w:val="000722A4"/>
    <w:rsid w:val="00153C8B"/>
    <w:rsid w:val="001C468B"/>
    <w:rsid w:val="001E24B0"/>
    <w:rsid w:val="001F1B2D"/>
    <w:rsid w:val="002B7B53"/>
    <w:rsid w:val="003D3785"/>
    <w:rsid w:val="004123AC"/>
    <w:rsid w:val="00526CC3"/>
    <w:rsid w:val="005B409C"/>
    <w:rsid w:val="005E48C0"/>
    <w:rsid w:val="006534F4"/>
    <w:rsid w:val="00664982"/>
    <w:rsid w:val="00666693"/>
    <w:rsid w:val="006820F4"/>
    <w:rsid w:val="007225A2"/>
    <w:rsid w:val="008315CD"/>
    <w:rsid w:val="008378E0"/>
    <w:rsid w:val="00940FA1"/>
    <w:rsid w:val="009A762D"/>
    <w:rsid w:val="00AC165A"/>
    <w:rsid w:val="00AC757F"/>
    <w:rsid w:val="00B47D32"/>
    <w:rsid w:val="00BF5E07"/>
    <w:rsid w:val="00E57676"/>
    <w:rsid w:val="00EB2729"/>
    <w:rsid w:val="00ED51CF"/>
    <w:rsid w:val="00F5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E24B0"/>
    <w:rPr>
      <w:color w:val="808080"/>
    </w:rPr>
  </w:style>
  <w:style w:type="paragraph" w:customStyle="1" w:styleId="C47CD61B91BD411BA6DB09D9890C0528">
    <w:name w:val="C47CD61B91BD411BA6DB09D9890C0528"/>
    <w:rsid w:val="003D3785"/>
  </w:style>
  <w:style w:type="paragraph" w:customStyle="1" w:styleId="5855C89F93564CD1BDCEAD04C6A2D09C">
    <w:name w:val="5855C89F93564CD1BDCEAD04C6A2D09C"/>
    <w:rsid w:val="003D3785"/>
  </w:style>
  <w:style w:type="paragraph" w:customStyle="1" w:styleId="6EE37C197A10477E85ACB5B8E291CE38">
    <w:name w:val="6EE37C197A10477E85ACB5B8E291CE38"/>
    <w:rsid w:val="003D3785"/>
  </w:style>
  <w:style w:type="paragraph" w:customStyle="1" w:styleId="6B5E6EC7C9364C78AA87D8B862EFCFC9">
    <w:name w:val="6B5E6EC7C9364C78AA87D8B862EFCFC9"/>
    <w:rsid w:val="003D3785"/>
  </w:style>
  <w:style w:type="paragraph" w:customStyle="1" w:styleId="1023FC14AC4B4CBCA551290E45271AF4">
    <w:name w:val="1023FC14AC4B4CBCA551290E45271AF4"/>
    <w:rsid w:val="007225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SO999929 xmlns="http://www.datev.de/BSOffice/999929">07657d7e-713b-4a2b-a066-2ce5297bfe88</BSO999929>
</file>

<file path=customXml/itemProps1.xml><?xml version="1.0" encoding="utf-8"?>
<ds:datastoreItem xmlns:ds="http://schemas.openxmlformats.org/officeDocument/2006/customXml" ds:itemID="{C81EF2E3-0AE3-4E8A-9F71-8BA71F9E3DE3}">
  <ds:schemaRefs>
    <ds:schemaRef ds:uri="http://www.datev.de/BSOffice/9999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Annahme Checkliste für neue Mandanten</Template>
  <TotalTime>0</TotalTime>
  <Pages>6</Pages>
  <Words>806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Manger, Sebastian</dc:creator>
  <cp:keywords/>
  <dc:description/>
  <cp:lastModifiedBy>Ihrig, Nils</cp:lastModifiedBy>
  <cp:revision>2</cp:revision>
  <cp:lastPrinted>2026-04-07T12:44:00Z</cp:lastPrinted>
  <dcterms:created xsi:type="dcterms:W3CDTF">2026-09-25T04:41:00Z</dcterms:created>
  <dcterms:modified xsi:type="dcterms:W3CDTF">2026-09-25T04:41:00Z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V-DMS_MANDANT_NR">
    <vt:lpwstr>999</vt:lpwstr>
  </property>
  <property fmtid="{D5CDD505-2E9C-101B-9397-08002B2CF9AE}" pid="3" name="DATEV-DMS_MANDANT_BEZ">
    <vt:lpwstr>Klinger &amp; Partner StB</vt:lpwstr>
  </property>
  <property fmtid="{D5CDD505-2E9C-101B-9397-08002B2CF9AE}" pid="4" name="DATEV-DMS_DOKU_NR">
    <vt:lpwstr>264286</vt:lpwstr>
  </property>
  <property fmtid="{D5CDD505-2E9C-101B-9397-08002B2CF9AE}" pid="5" name="DATEV-DMS_BETREFF">
    <vt:lpwstr>ESt Einkommensteuerannahme Checkliste Neu Mandant MD 2020</vt:lpwstr>
  </property>
</Properties>
</file>