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57DC3E" w14:textId="2638C623" w:rsidR="00A705D3" w:rsidRDefault="00A705D3" w:rsidP="00A705D3">
      <w:pPr>
        <w:pStyle w:val="berschrift1"/>
      </w:pPr>
      <w:r>
        <w:t xml:space="preserve">Einkommensteuer – Annahmecheckliste </w:t>
      </w:r>
    </w:p>
    <w:p w14:paraId="6BA91A67" w14:textId="663193CD" w:rsidR="00A705D3" w:rsidRDefault="002E410A" w:rsidP="00A705D3">
      <w:pPr>
        <w:pStyle w:val="berschrift1"/>
      </w:pPr>
      <w:r>
        <w:t>Bestehende Mandanten</w:t>
      </w:r>
    </w:p>
    <w:p w14:paraId="5166C020" w14:textId="77777777" w:rsidR="00A705D3" w:rsidRPr="00A705D3" w:rsidRDefault="00A705D3" w:rsidP="002B26E7">
      <w:pPr>
        <w:pStyle w:val="berschrift2"/>
        <w:shd w:val="clear" w:color="auto" w:fill="A6A6A6" w:themeFill="background1" w:themeFillShade="A6"/>
        <w:rPr>
          <w:sz w:val="22"/>
        </w:rPr>
      </w:pPr>
      <w:r w:rsidRPr="00A705D3">
        <w:rPr>
          <w:sz w:val="22"/>
        </w:rPr>
        <w:t>Allgemeines/Stammdaten</w:t>
      </w:r>
      <w:r w:rsidR="002E410A">
        <w:rPr>
          <w:sz w:val="22"/>
        </w:rPr>
        <w:t xml:space="preserve"> </w:t>
      </w:r>
    </w:p>
    <w:p w14:paraId="6DE57C3D" w14:textId="77777777" w:rsidR="00A705D3" w:rsidRDefault="00A705D3">
      <w:pPr>
        <w:rPr>
          <w:sz w:val="22"/>
        </w:rPr>
      </w:pPr>
    </w:p>
    <w:p w14:paraId="17DC3097" w14:textId="77777777" w:rsidR="002B26E7" w:rsidRDefault="002E410A">
      <w:pPr>
        <w:spacing w:after="160" w:line="259" w:lineRule="auto"/>
        <w:rPr>
          <w:sz w:val="22"/>
        </w:rPr>
      </w:pPr>
      <w:r>
        <w:rPr>
          <w:sz w:val="22"/>
        </w:rPr>
        <w:t>Bitte teilen Sie uns Änderungen (Adresse, Hochzeit, Kinder,</w:t>
      </w:r>
      <w:r w:rsidR="00274DA6">
        <w:rPr>
          <w:sz w:val="22"/>
        </w:rPr>
        <w:t xml:space="preserve"> Kircheneintritt/-austritt</w:t>
      </w:r>
      <w:r w:rsidR="004E3B97">
        <w:rPr>
          <w:sz w:val="22"/>
        </w:rPr>
        <w:t>, Bankverbindung,</w:t>
      </w:r>
      <w:r>
        <w:rPr>
          <w:sz w:val="22"/>
        </w:rPr>
        <w:t xml:space="preserve"> etc.) mit.</w:t>
      </w:r>
    </w:p>
    <w:p w14:paraId="7540D137" w14:textId="77777777" w:rsidR="00A705D3" w:rsidRPr="00A705D3" w:rsidRDefault="00A705D3" w:rsidP="002B26E7">
      <w:pPr>
        <w:pStyle w:val="berschrift2"/>
        <w:shd w:val="clear" w:color="auto" w:fill="A6A6A6" w:themeFill="background1" w:themeFillShade="A6"/>
        <w:rPr>
          <w:sz w:val="22"/>
        </w:rPr>
      </w:pPr>
      <w:r>
        <w:rPr>
          <w:sz w:val="22"/>
        </w:rPr>
        <w:t>Steuererklärung</w:t>
      </w:r>
    </w:p>
    <w:p w14:paraId="52A72C4E" w14:textId="77777777" w:rsidR="00A705D3" w:rsidRDefault="00A705D3">
      <w:pPr>
        <w:rPr>
          <w:sz w:val="22"/>
        </w:rPr>
      </w:pPr>
    </w:p>
    <w:p w14:paraId="725B99F4" w14:textId="77777777" w:rsidR="002B26E7" w:rsidRDefault="002B26E7">
      <w:pPr>
        <w:rPr>
          <w:sz w:val="22"/>
        </w:rPr>
      </w:pPr>
      <w:r>
        <w:rPr>
          <w:sz w:val="22"/>
        </w:rPr>
        <w:t>Bitte markieren Sie bei den folgenden Aufstellungen das Zutreffende mit einem „X“.</w:t>
      </w:r>
    </w:p>
    <w:p w14:paraId="3F2E1BE1" w14:textId="77777777" w:rsidR="002B26E7" w:rsidRDefault="002B26E7">
      <w:pPr>
        <w:rPr>
          <w:sz w:val="22"/>
        </w:rPr>
      </w:pPr>
      <w:r>
        <w:rPr>
          <w:sz w:val="22"/>
        </w:rPr>
        <w:t>Ergänzungen und weitere Hinweise können Sie nach jedem Abschnitt in dem dafür vorgesehenen Feld hinzufügen/ergänzen.</w:t>
      </w:r>
    </w:p>
    <w:p w14:paraId="0A49D80F" w14:textId="77777777" w:rsidR="003E69ED" w:rsidRDefault="002B26E7" w:rsidP="002E410A">
      <w:pPr>
        <w:spacing w:line="240" w:lineRule="auto"/>
        <w:rPr>
          <w:sz w:val="22"/>
        </w:rPr>
      </w:pPr>
      <w:r>
        <w:rPr>
          <w:sz w:val="22"/>
        </w:rPr>
        <w:t>Bitte fügen Sie bei allen aufgeführten und mit „Ja“ bestätigten Punkten die dazugehörigen Belege (Rechnungen, Zahlungsnachweis, Aufstellungen, etc.) bei.</w:t>
      </w:r>
      <w:r w:rsidR="003E69ED">
        <w:rPr>
          <w:sz w:val="22"/>
        </w:rPr>
        <w:t xml:space="preserve"> </w:t>
      </w:r>
    </w:p>
    <w:p w14:paraId="66F0527D" w14:textId="7FFE306B" w:rsidR="002E410A" w:rsidRDefault="003E69ED" w:rsidP="002E410A">
      <w:pPr>
        <w:spacing w:line="240" w:lineRule="auto"/>
        <w:rPr>
          <w:sz w:val="22"/>
        </w:rPr>
      </w:pPr>
      <w:r>
        <w:rPr>
          <w:sz w:val="22"/>
        </w:rPr>
        <w:t xml:space="preserve">Wir weisen darauf hin, dass die folgende Aufstellung </w:t>
      </w:r>
      <w:r w:rsidRPr="003E69ED">
        <w:rPr>
          <w:sz w:val="22"/>
          <w:u w:val="single"/>
        </w:rPr>
        <w:t>keinen Anspruch auf Vollständigkeit</w:t>
      </w:r>
      <w:r>
        <w:rPr>
          <w:sz w:val="22"/>
        </w:rPr>
        <w:t xml:space="preserve"> mit sich bringt.</w:t>
      </w:r>
      <w:r w:rsidR="002E410A">
        <w:rPr>
          <w:sz w:val="22"/>
        </w:rPr>
        <w:br/>
      </w:r>
    </w:p>
    <w:p w14:paraId="2C9977C1" w14:textId="77777777" w:rsidR="00A705D3" w:rsidRPr="00A705D3" w:rsidRDefault="004D2310" w:rsidP="002B26E7">
      <w:pPr>
        <w:pStyle w:val="berschrift2"/>
        <w:shd w:val="clear" w:color="auto" w:fill="A6A6A6" w:themeFill="background1" w:themeFillShade="A6"/>
        <w:rPr>
          <w:sz w:val="22"/>
        </w:rPr>
      </w:pPr>
      <w:r>
        <w:rPr>
          <w:sz w:val="22"/>
        </w:rPr>
        <w:t>Mantelbogen</w:t>
      </w:r>
    </w:p>
    <w:p w14:paraId="1693E1A3" w14:textId="77777777" w:rsidR="00A705D3" w:rsidRDefault="00A705D3">
      <w:pPr>
        <w:rPr>
          <w:sz w:val="22"/>
        </w:rPr>
      </w:pPr>
    </w:p>
    <w:tbl>
      <w:tblPr>
        <w:tblStyle w:val="Gitternetztabelle3Akzent4"/>
        <w:tblW w:w="8235" w:type="dxa"/>
        <w:tblInd w:w="-5" w:type="dxa"/>
        <w:tblLook w:val="04A0" w:firstRow="1" w:lastRow="0" w:firstColumn="1" w:lastColumn="0" w:noHBand="0" w:noVBand="1"/>
      </w:tblPr>
      <w:tblGrid>
        <w:gridCol w:w="6521"/>
        <w:gridCol w:w="850"/>
        <w:gridCol w:w="864"/>
      </w:tblGrid>
      <w:tr w:rsidR="006E22CE" w:rsidRPr="002B26E7" w14:paraId="57F2C800" w14:textId="77777777" w:rsidTr="006E22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6521" w:type="dxa"/>
          </w:tcPr>
          <w:p w14:paraId="4243D85F" w14:textId="77777777" w:rsidR="006E22CE" w:rsidRPr="002B26E7" w:rsidRDefault="006E22CE">
            <w:pPr>
              <w:rPr>
                <w:rFonts w:asciiTheme="majorHAnsi" w:hAnsiTheme="majorHAnsi" w:cstheme="majorBidi"/>
                <w:iCs w:val="0"/>
                <w:color w:val="000000" w:themeColor="text1"/>
                <w:sz w:val="22"/>
              </w:rPr>
            </w:pPr>
          </w:p>
        </w:tc>
        <w:tc>
          <w:tcPr>
            <w:tcW w:w="850" w:type="dxa"/>
          </w:tcPr>
          <w:p w14:paraId="3FD08A28" w14:textId="77777777" w:rsidR="006E22CE" w:rsidRPr="002B26E7" w:rsidRDefault="006E22CE" w:rsidP="002B26E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  <w:r w:rsidRPr="002B26E7"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  <w:t>Ja</w:t>
            </w:r>
          </w:p>
        </w:tc>
        <w:tc>
          <w:tcPr>
            <w:tcW w:w="864" w:type="dxa"/>
          </w:tcPr>
          <w:p w14:paraId="3E50EB9C" w14:textId="77777777" w:rsidR="006E22CE" w:rsidRPr="002B26E7" w:rsidRDefault="006E22CE" w:rsidP="002B26E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  <w:r w:rsidRPr="002B26E7"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  <w:t>Nein</w:t>
            </w:r>
          </w:p>
        </w:tc>
      </w:tr>
      <w:tr w:rsidR="006E22CE" w:rsidRPr="002B26E7" w14:paraId="1747F65A" w14:textId="77777777" w:rsidTr="006E22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  <w:shd w:val="clear" w:color="auto" w:fill="FFF2CC" w:themeFill="accent4" w:themeFillTint="33"/>
          </w:tcPr>
          <w:p w14:paraId="17EF9F83" w14:textId="77777777" w:rsidR="006E22CE" w:rsidRPr="002B26E7" w:rsidRDefault="006E22CE" w:rsidP="002B26E7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 w:rsidRPr="002B26E7"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Spenden</w:t>
            </w:r>
          </w:p>
        </w:tc>
        <w:tc>
          <w:tcPr>
            <w:tcW w:w="850" w:type="dxa"/>
          </w:tcPr>
          <w:p w14:paraId="5EC73390" w14:textId="77777777" w:rsidR="006E22CE" w:rsidRPr="002B26E7" w:rsidRDefault="006E22CE" w:rsidP="002B26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1B120663" w14:textId="77777777" w:rsidR="006E22CE" w:rsidRPr="002B26E7" w:rsidRDefault="006E22CE" w:rsidP="002B26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6E22CE" w:rsidRPr="002B26E7" w14:paraId="5FA5AEEB" w14:textId="77777777" w:rsidTr="006E22C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</w:tcPr>
          <w:p w14:paraId="3EC28C00" w14:textId="77777777" w:rsidR="006E22CE" w:rsidRPr="002B26E7" w:rsidRDefault="006E22CE" w:rsidP="002B26E7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Unterhalt an den geschiedenen oder dauernd getrennt Lebenden Ehegatten?</w:t>
            </w:r>
          </w:p>
        </w:tc>
        <w:tc>
          <w:tcPr>
            <w:tcW w:w="850" w:type="dxa"/>
          </w:tcPr>
          <w:p w14:paraId="4881A368" w14:textId="77777777" w:rsidR="006E22CE" w:rsidRPr="002B26E7" w:rsidRDefault="006E22CE" w:rsidP="002B26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3066AA98" w14:textId="77777777" w:rsidR="006E22CE" w:rsidRPr="002B26E7" w:rsidRDefault="006E22CE" w:rsidP="002B26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6E22CE" w:rsidRPr="002B26E7" w14:paraId="3A5438E5" w14:textId="77777777" w:rsidTr="006E22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  <w:shd w:val="clear" w:color="auto" w:fill="FFF2CC" w:themeFill="accent4" w:themeFillTint="33"/>
          </w:tcPr>
          <w:p w14:paraId="72344F99" w14:textId="77777777" w:rsidR="006E22CE" w:rsidRPr="002B26E7" w:rsidRDefault="006E22CE" w:rsidP="002B26E7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Unterhalt an pflegebedürftige Personen?</w:t>
            </w:r>
          </w:p>
        </w:tc>
        <w:tc>
          <w:tcPr>
            <w:tcW w:w="850" w:type="dxa"/>
          </w:tcPr>
          <w:p w14:paraId="5BDEA5CE" w14:textId="77777777" w:rsidR="006E22CE" w:rsidRPr="002B26E7" w:rsidRDefault="006E22CE" w:rsidP="002B26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078BA82E" w14:textId="77777777" w:rsidR="006E22CE" w:rsidRPr="002B26E7" w:rsidRDefault="006E22CE" w:rsidP="002B26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6E22CE" w:rsidRPr="002B26E7" w14:paraId="4007F923" w14:textId="77777777" w:rsidTr="006E22C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</w:tcPr>
          <w:p w14:paraId="4C176FEC" w14:textId="77777777" w:rsidR="006E22CE" w:rsidRPr="002B26E7" w:rsidRDefault="006E22CE" w:rsidP="002B26E7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Krankheitskosten (z.B.  Apothekenquittungen, etc.)</w:t>
            </w:r>
          </w:p>
        </w:tc>
        <w:tc>
          <w:tcPr>
            <w:tcW w:w="850" w:type="dxa"/>
          </w:tcPr>
          <w:p w14:paraId="3A2D9C8F" w14:textId="77777777" w:rsidR="006E22CE" w:rsidRPr="002B26E7" w:rsidRDefault="006E22CE" w:rsidP="002B26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02DBDC0A" w14:textId="77777777" w:rsidR="006E22CE" w:rsidRPr="002B26E7" w:rsidRDefault="006E22CE" w:rsidP="002B26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6E22CE" w:rsidRPr="002B26E7" w14:paraId="35AFA8A3" w14:textId="77777777" w:rsidTr="006E22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  <w:shd w:val="clear" w:color="auto" w:fill="FFF2CC" w:themeFill="accent4" w:themeFillTint="33"/>
          </w:tcPr>
          <w:p w14:paraId="0CED9546" w14:textId="77777777" w:rsidR="006E22CE" w:rsidRPr="002B26E7" w:rsidRDefault="006E22CE" w:rsidP="002B26E7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Haushaltsnahe Dienstleistungen</w:t>
            </w:r>
          </w:p>
        </w:tc>
        <w:tc>
          <w:tcPr>
            <w:tcW w:w="850" w:type="dxa"/>
          </w:tcPr>
          <w:p w14:paraId="118464F1" w14:textId="77777777" w:rsidR="006E22CE" w:rsidRPr="002B26E7" w:rsidRDefault="006E22CE" w:rsidP="002B26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1F21221B" w14:textId="77777777" w:rsidR="006E22CE" w:rsidRPr="002B26E7" w:rsidRDefault="006E22CE" w:rsidP="002B26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6E22CE" w:rsidRPr="002B26E7" w14:paraId="55320821" w14:textId="77777777" w:rsidTr="006E22C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</w:tcPr>
          <w:p w14:paraId="2EE534D5" w14:textId="77777777" w:rsidR="006E22CE" w:rsidRPr="002B26E7" w:rsidRDefault="006E22CE" w:rsidP="002B26E7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Handwerkerkosten (z.B. Schornsteinfeger, etc.)</w:t>
            </w:r>
          </w:p>
        </w:tc>
        <w:tc>
          <w:tcPr>
            <w:tcW w:w="850" w:type="dxa"/>
          </w:tcPr>
          <w:p w14:paraId="2A288B06" w14:textId="77777777" w:rsidR="006E22CE" w:rsidRPr="002B26E7" w:rsidRDefault="006E22CE" w:rsidP="002B26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706A2F22" w14:textId="77777777" w:rsidR="006E22CE" w:rsidRPr="002B26E7" w:rsidRDefault="006E22CE" w:rsidP="002B26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6E22CE" w:rsidRPr="002B26E7" w14:paraId="01B19FD3" w14:textId="77777777" w:rsidTr="006E22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  <w:shd w:val="clear" w:color="auto" w:fill="FFF2CC" w:themeFill="accent4" w:themeFillTint="33"/>
          </w:tcPr>
          <w:p w14:paraId="7B6EB373" w14:textId="77777777" w:rsidR="006E22CE" w:rsidRDefault="006E22CE" w:rsidP="00A2568A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Rechnungen über energetische Maßnahmen</w:t>
            </w:r>
          </w:p>
        </w:tc>
        <w:tc>
          <w:tcPr>
            <w:tcW w:w="850" w:type="dxa"/>
          </w:tcPr>
          <w:p w14:paraId="60E73E55" w14:textId="77777777" w:rsidR="006E22CE" w:rsidRPr="002B26E7" w:rsidRDefault="006E22CE" w:rsidP="002B26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224F30F3" w14:textId="77777777" w:rsidR="006E22CE" w:rsidRPr="002B26E7" w:rsidRDefault="006E22CE" w:rsidP="002B26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6E22CE" w:rsidRPr="002B26E7" w14:paraId="5143AE2C" w14:textId="77777777" w:rsidTr="006E22C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  <w:shd w:val="clear" w:color="auto" w:fill="auto"/>
          </w:tcPr>
          <w:p w14:paraId="164D21F2" w14:textId="77777777" w:rsidR="006E22CE" w:rsidRPr="002E410A" w:rsidRDefault="006E22CE" w:rsidP="002E410A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 w:rsidRPr="002E410A"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Bescheinigung über den Grad der Behinderung</w:t>
            </w:r>
          </w:p>
        </w:tc>
        <w:tc>
          <w:tcPr>
            <w:tcW w:w="850" w:type="dxa"/>
            <w:shd w:val="clear" w:color="auto" w:fill="auto"/>
          </w:tcPr>
          <w:p w14:paraId="281BEE8D" w14:textId="77777777" w:rsidR="006E22CE" w:rsidRPr="002B26E7" w:rsidRDefault="006E22CE" w:rsidP="002B26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  <w:shd w:val="clear" w:color="auto" w:fill="auto"/>
          </w:tcPr>
          <w:p w14:paraId="529B5317" w14:textId="77777777" w:rsidR="006E22CE" w:rsidRPr="002B26E7" w:rsidRDefault="006E22CE" w:rsidP="002B26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</w:tbl>
    <w:p w14:paraId="2C7D9FCF" w14:textId="77777777" w:rsidR="00A705D3" w:rsidRDefault="00A705D3">
      <w:pPr>
        <w:rPr>
          <w:sz w:val="22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7371"/>
      </w:tblGrid>
      <w:tr w:rsidR="00833E0D" w:rsidRPr="00833E0D" w14:paraId="35C1D507" w14:textId="77777777" w:rsidTr="00833E0D">
        <w:tc>
          <w:tcPr>
            <w:tcW w:w="1701" w:type="dxa"/>
          </w:tcPr>
          <w:p w14:paraId="6A688929" w14:textId="77777777" w:rsidR="00833E0D" w:rsidRPr="00833E0D" w:rsidRDefault="00833E0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  <w:r w:rsidRPr="00833E0D"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  <w:t>Anmerkungen:</w:t>
            </w:r>
          </w:p>
        </w:tc>
        <w:tc>
          <w:tcPr>
            <w:tcW w:w="7371" w:type="dxa"/>
            <w:tcBorders>
              <w:bottom w:val="single" w:sz="4" w:space="0" w:color="FFC000"/>
            </w:tcBorders>
          </w:tcPr>
          <w:p w14:paraId="4762D63E" w14:textId="77777777" w:rsidR="00833E0D" w:rsidRPr="00833E0D" w:rsidRDefault="00833E0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</w:tr>
      <w:tr w:rsidR="00833E0D" w:rsidRPr="00833E0D" w14:paraId="7F668B52" w14:textId="77777777" w:rsidTr="00833E0D">
        <w:tc>
          <w:tcPr>
            <w:tcW w:w="1701" w:type="dxa"/>
          </w:tcPr>
          <w:p w14:paraId="6816327A" w14:textId="77777777" w:rsidR="00833E0D" w:rsidRPr="00833E0D" w:rsidRDefault="00833E0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  <w:tc>
          <w:tcPr>
            <w:tcW w:w="7371" w:type="dxa"/>
            <w:tcBorders>
              <w:top w:val="single" w:sz="4" w:space="0" w:color="FFC000"/>
              <w:bottom w:val="single" w:sz="4" w:space="0" w:color="FFC000"/>
            </w:tcBorders>
          </w:tcPr>
          <w:p w14:paraId="369B505B" w14:textId="77777777" w:rsidR="00833E0D" w:rsidRPr="00833E0D" w:rsidRDefault="00833E0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</w:tr>
      <w:tr w:rsidR="00833E0D" w:rsidRPr="00833E0D" w14:paraId="1593F7B5" w14:textId="77777777" w:rsidTr="00833E0D">
        <w:tc>
          <w:tcPr>
            <w:tcW w:w="1701" w:type="dxa"/>
          </w:tcPr>
          <w:p w14:paraId="1BFBC7F2" w14:textId="77777777" w:rsidR="00833E0D" w:rsidRPr="00833E0D" w:rsidRDefault="00833E0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  <w:tc>
          <w:tcPr>
            <w:tcW w:w="7371" w:type="dxa"/>
            <w:tcBorders>
              <w:top w:val="single" w:sz="4" w:space="0" w:color="FFC000"/>
              <w:bottom w:val="single" w:sz="4" w:space="0" w:color="FFC000"/>
            </w:tcBorders>
          </w:tcPr>
          <w:p w14:paraId="25324BD5" w14:textId="77777777" w:rsidR="00833E0D" w:rsidRPr="00833E0D" w:rsidRDefault="00833E0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</w:tr>
    </w:tbl>
    <w:p w14:paraId="68929F9C" w14:textId="77777777" w:rsidR="00833E0D" w:rsidRDefault="00833E0D">
      <w:pPr>
        <w:rPr>
          <w:sz w:val="22"/>
        </w:rPr>
      </w:pPr>
    </w:p>
    <w:p w14:paraId="5C02211A" w14:textId="77777777" w:rsidR="00833E0D" w:rsidRPr="00A705D3" w:rsidRDefault="00833E0D" w:rsidP="00833E0D">
      <w:pPr>
        <w:pStyle w:val="berschrift2"/>
        <w:shd w:val="clear" w:color="auto" w:fill="A6A6A6" w:themeFill="background1" w:themeFillShade="A6"/>
        <w:rPr>
          <w:sz w:val="22"/>
        </w:rPr>
      </w:pPr>
      <w:r>
        <w:rPr>
          <w:sz w:val="22"/>
        </w:rPr>
        <w:t>Vorsorgeaufwendungen/Altersvorsorgebeiträge</w:t>
      </w:r>
    </w:p>
    <w:p w14:paraId="58BCBED5" w14:textId="77777777" w:rsidR="00833E0D" w:rsidRDefault="00833E0D" w:rsidP="00833E0D">
      <w:pPr>
        <w:rPr>
          <w:sz w:val="22"/>
        </w:rPr>
      </w:pPr>
    </w:p>
    <w:tbl>
      <w:tblPr>
        <w:tblStyle w:val="Gitternetztabelle3Akzent4"/>
        <w:tblW w:w="8235" w:type="dxa"/>
        <w:tblInd w:w="-5" w:type="dxa"/>
        <w:tblLook w:val="04A0" w:firstRow="1" w:lastRow="0" w:firstColumn="1" w:lastColumn="0" w:noHBand="0" w:noVBand="1"/>
      </w:tblPr>
      <w:tblGrid>
        <w:gridCol w:w="6521"/>
        <w:gridCol w:w="850"/>
        <w:gridCol w:w="864"/>
      </w:tblGrid>
      <w:tr w:rsidR="006E22CE" w:rsidRPr="002B26E7" w14:paraId="3E8EC368" w14:textId="77777777" w:rsidTr="006E22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6521" w:type="dxa"/>
          </w:tcPr>
          <w:p w14:paraId="5BF1C9CB" w14:textId="77777777" w:rsidR="006E22CE" w:rsidRPr="002B26E7" w:rsidRDefault="006E22CE" w:rsidP="00B524DD">
            <w:pPr>
              <w:rPr>
                <w:rFonts w:asciiTheme="majorHAnsi" w:hAnsiTheme="majorHAnsi" w:cstheme="majorBidi"/>
                <w:iCs w:val="0"/>
                <w:color w:val="000000" w:themeColor="text1"/>
                <w:sz w:val="22"/>
              </w:rPr>
            </w:pPr>
          </w:p>
        </w:tc>
        <w:tc>
          <w:tcPr>
            <w:tcW w:w="850" w:type="dxa"/>
          </w:tcPr>
          <w:p w14:paraId="65D75779" w14:textId="77777777" w:rsidR="006E22CE" w:rsidRPr="002B26E7" w:rsidRDefault="006E22CE" w:rsidP="00B524D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  <w:r w:rsidRPr="002B26E7"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  <w:t>Ja</w:t>
            </w:r>
          </w:p>
        </w:tc>
        <w:tc>
          <w:tcPr>
            <w:tcW w:w="864" w:type="dxa"/>
          </w:tcPr>
          <w:p w14:paraId="114397EC" w14:textId="77777777" w:rsidR="006E22CE" w:rsidRPr="002B26E7" w:rsidRDefault="006E22CE" w:rsidP="00B524D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  <w:r w:rsidRPr="002B26E7"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  <w:t>Nein</w:t>
            </w:r>
          </w:p>
        </w:tc>
      </w:tr>
      <w:tr w:rsidR="006E22CE" w:rsidRPr="002B26E7" w14:paraId="17EFA1FD" w14:textId="77777777" w:rsidTr="006E22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  <w:shd w:val="clear" w:color="auto" w:fill="FFF2CC" w:themeFill="accent4" w:themeFillTint="33"/>
          </w:tcPr>
          <w:p w14:paraId="05EB40A1" w14:textId="77777777" w:rsidR="006E22CE" w:rsidRPr="002B26E7" w:rsidRDefault="006E22CE" w:rsidP="00B524DD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Kranken- und Pflegeversicherung</w:t>
            </w:r>
          </w:p>
        </w:tc>
        <w:tc>
          <w:tcPr>
            <w:tcW w:w="850" w:type="dxa"/>
          </w:tcPr>
          <w:p w14:paraId="2D1B1DC8" w14:textId="77777777" w:rsidR="006E22CE" w:rsidRPr="002B26E7" w:rsidRDefault="006E22CE" w:rsidP="00B52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04524B77" w14:textId="77777777" w:rsidR="006E22CE" w:rsidRPr="002B26E7" w:rsidRDefault="006E22CE" w:rsidP="00B52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6E22CE" w:rsidRPr="002B26E7" w14:paraId="76535247" w14:textId="77777777" w:rsidTr="006E22C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</w:tcPr>
          <w:p w14:paraId="5F2631B0" w14:textId="77777777" w:rsidR="006E22CE" w:rsidRPr="002B26E7" w:rsidRDefault="006E22CE" w:rsidP="00B524DD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Haftpflichtversicherung</w:t>
            </w:r>
          </w:p>
        </w:tc>
        <w:tc>
          <w:tcPr>
            <w:tcW w:w="850" w:type="dxa"/>
          </w:tcPr>
          <w:p w14:paraId="574D116A" w14:textId="77777777" w:rsidR="006E22CE" w:rsidRPr="002B26E7" w:rsidRDefault="006E22CE" w:rsidP="00B524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42A1FF9A" w14:textId="77777777" w:rsidR="006E22CE" w:rsidRPr="002B26E7" w:rsidRDefault="006E22CE" w:rsidP="00B524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6E22CE" w:rsidRPr="002B26E7" w14:paraId="3C7D20F6" w14:textId="77777777" w:rsidTr="006E22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  <w:shd w:val="clear" w:color="auto" w:fill="FFF2CC" w:themeFill="accent4" w:themeFillTint="33"/>
          </w:tcPr>
          <w:p w14:paraId="75885E8F" w14:textId="77777777" w:rsidR="006E22CE" w:rsidRPr="002B26E7" w:rsidRDefault="006E22CE" w:rsidP="00B524DD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Unfallversicherung</w:t>
            </w:r>
          </w:p>
        </w:tc>
        <w:tc>
          <w:tcPr>
            <w:tcW w:w="850" w:type="dxa"/>
          </w:tcPr>
          <w:p w14:paraId="0BA07C07" w14:textId="77777777" w:rsidR="006E22CE" w:rsidRPr="002B26E7" w:rsidRDefault="006E22CE" w:rsidP="00B52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26C2D78F" w14:textId="77777777" w:rsidR="006E22CE" w:rsidRPr="002B26E7" w:rsidRDefault="006E22CE" w:rsidP="00B52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6E22CE" w:rsidRPr="002B26E7" w14:paraId="1BCE7AFA" w14:textId="77777777" w:rsidTr="006E22C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</w:tcPr>
          <w:p w14:paraId="27665EED" w14:textId="77777777" w:rsidR="006E22CE" w:rsidRPr="002B26E7" w:rsidRDefault="006E22CE" w:rsidP="00B524DD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Lebensversicherung</w:t>
            </w:r>
          </w:p>
        </w:tc>
        <w:tc>
          <w:tcPr>
            <w:tcW w:w="850" w:type="dxa"/>
          </w:tcPr>
          <w:p w14:paraId="1D54709C" w14:textId="77777777" w:rsidR="006E22CE" w:rsidRPr="002B26E7" w:rsidRDefault="006E22CE" w:rsidP="00B524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4B70C13A" w14:textId="77777777" w:rsidR="006E22CE" w:rsidRPr="002B26E7" w:rsidRDefault="006E22CE" w:rsidP="00B524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6E22CE" w:rsidRPr="002B26E7" w14:paraId="1054A6AD" w14:textId="77777777" w:rsidTr="006E22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  <w:shd w:val="clear" w:color="auto" w:fill="FFF2CC" w:themeFill="accent4" w:themeFillTint="33"/>
          </w:tcPr>
          <w:p w14:paraId="5B50886F" w14:textId="77777777" w:rsidR="006E22CE" w:rsidRPr="002B26E7" w:rsidRDefault="006E22CE" w:rsidP="00B524DD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Berufsunfähigkeitsversicherung</w:t>
            </w:r>
          </w:p>
        </w:tc>
        <w:tc>
          <w:tcPr>
            <w:tcW w:w="850" w:type="dxa"/>
          </w:tcPr>
          <w:p w14:paraId="3B8EEC55" w14:textId="77777777" w:rsidR="006E22CE" w:rsidRPr="002B26E7" w:rsidRDefault="006E22CE" w:rsidP="00B52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750D42D5" w14:textId="77777777" w:rsidR="006E22CE" w:rsidRPr="002B26E7" w:rsidRDefault="006E22CE" w:rsidP="00B52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6E22CE" w:rsidRPr="002B26E7" w14:paraId="4C60109D" w14:textId="77777777" w:rsidTr="006E22C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</w:tcPr>
          <w:p w14:paraId="1A8AEDF4" w14:textId="77777777" w:rsidR="006E22CE" w:rsidRPr="002B26E7" w:rsidRDefault="006E22CE" w:rsidP="00B524DD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Rürup- und/oder Riester-Versicherung</w:t>
            </w:r>
          </w:p>
        </w:tc>
        <w:tc>
          <w:tcPr>
            <w:tcW w:w="850" w:type="dxa"/>
          </w:tcPr>
          <w:p w14:paraId="5ED75878" w14:textId="77777777" w:rsidR="006E22CE" w:rsidRPr="002B26E7" w:rsidRDefault="006E22CE" w:rsidP="00B524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0669E198" w14:textId="77777777" w:rsidR="006E22CE" w:rsidRPr="002B26E7" w:rsidRDefault="006E22CE" w:rsidP="00B524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</w:tbl>
    <w:p w14:paraId="1C6A3D51" w14:textId="77777777" w:rsidR="00833E0D" w:rsidRPr="00A705D3" w:rsidRDefault="00833E0D" w:rsidP="00833E0D">
      <w:pPr>
        <w:rPr>
          <w:sz w:val="22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7371"/>
      </w:tblGrid>
      <w:tr w:rsidR="00833E0D" w:rsidRPr="00833E0D" w14:paraId="468B31A2" w14:textId="77777777" w:rsidTr="00B524DD">
        <w:tc>
          <w:tcPr>
            <w:tcW w:w="1701" w:type="dxa"/>
          </w:tcPr>
          <w:p w14:paraId="32BEFD94" w14:textId="77777777" w:rsidR="00833E0D" w:rsidRPr="00833E0D" w:rsidRDefault="00833E0D" w:rsidP="00B524D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  <w:r w:rsidRPr="00833E0D"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  <w:lastRenderedPageBreak/>
              <w:t>Anmerkungen:</w:t>
            </w:r>
          </w:p>
        </w:tc>
        <w:tc>
          <w:tcPr>
            <w:tcW w:w="7371" w:type="dxa"/>
            <w:tcBorders>
              <w:bottom w:val="single" w:sz="4" w:space="0" w:color="FFC000"/>
            </w:tcBorders>
          </w:tcPr>
          <w:p w14:paraId="6412F699" w14:textId="77777777" w:rsidR="00833E0D" w:rsidRPr="00833E0D" w:rsidRDefault="00833E0D" w:rsidP="00B524D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</w:tr>
      <w:tr w:rsidR="00833E0D" w:rsidRPr="00833E0D" w14:paraId="6DBC67C2" w14:textId="77777777" w:rsidTr="00B524DD">
        <w:tc>
          <w:tcPr>
            <w:tcW w:w="1701" w:type="dxa"/>
          </w:tcPr>
          <w:p w14:paraId="64FBFCD3" w14:textId="77777777" w:rsidR="00833E0D" w:rsidRPr="00833E0D" w:rsidRDefault="00833E0D" w:rsidP="00B524D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  <w:tc>
          <w:tcPr>
            <w:tcW w:w="7371" w:type="dxa"/>
            <w:tcBorders>
              <w:top w:val="single" w:sz="4" w:space="0" w:color="FFC000"/>
              <w:bottom w:val="single" w:sz="4" w:space="0" w:color="FFC000"/>
            </w:tcBorders>
          </w:tcPr>
          <w:p w14:paraId="321F16DA" w14:textId="77777777" w:rsidR="00833E0D" w:rsidRPr="00833E0D" w:rsidRDefault="00833E0D" w:rsidP="00B524D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</w:tr>
      <w:tr w:rsidR="00833E0D" w:rsidRPr="00833E0D" w14:paraId="7D2988C8" w14:textId="77777777" w:rsidTr="00B524DD">
        <w:tc>
          <w:tcPr>
            <w:tcW w:w="1701" w:type="dxa"/>
          </w:tcPr>
          <w:p w14:paraId="6FE57103" w14:textId="77777777" w:rsidR="00833E0D" w:rsidRPr="00833E0D" w:rsidRDefault="00833E0D" w:rsidP="00B524D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  <w:tc>
          <w:tcPr>
            <w:tcW w:w="7371" w:type="dxa"/>
            <w:tcBorders>
              <w:top w:val="single" w:sz="4" w:space="0" w:color="FFC000"/>
              <w:bottom w:val="single" w:sz="4" w:space="0" w:color="FFC000"/>
            </w:tcBorders>
          </w:tcPr>
          <w:p w14:paraId="502D83E3" w14:textId="77777777" w:rsidR="00833E0D" w:rsidRPr="00833E0D" w:rsidRDefault="00833E0D" w:rsidP="00B524D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</w:tr>
    </w:tbl>
    <w:p w14:paraId="3D716162" w14:textId="77777777" w:rsidR="00833E0D" w:rsidRDefault="00833E0D">
      <w:pPr>
        <w:rPr>
          <w:sz w:val="22"/>
        </w:rPr>
      </w:pPr>
    </w:p>
    <w:p w14:paraId="41B1C8D7" w14:textId="77777777" w:rsidR="00833E0D" w:rsidRDefault="00833E0D">
      <w:pPr>
        <w:rPr>
          <w:sz w:val="22"/>
        </w:rPr>
      </w:pPr>
    </w:p>
    <w:p w14:paraId="5C72AA95" w14:textId="77777777" w:rsidR="00833E0D" w:rsidRPr="00A705D3" w:rsidRDefault="00833E0D" w:rsidP="00833E0D">
      <w:pPr>
        <w:pStyle w:val="berschrift2"/>
        <w:shd w:val="clear" w:color="auto" w:fill="A6A6A6" w:themeFill="background1" w:themeFillShade="A6"/>
        <w:rPr>
          <w:sz w:val="22"/>
        </w:rPr>
      </w:pPr>
      <w:r>
        <w:rPr>
          <w:sz w:val="22"/>
        </w:rPr>
        <w:t>Kinder</w:t>
      </w:r>
      <w:r w:rsidR="00A2717E">
        <w:rPr>
          <w:sz w:val="22"/>
        </w:rPr>
        <w:t>/Unterhalt</w:t>
      </w:r>
    </w:p>
    <w:p w14:paraId="36070519" w14:textId="77777777" w:rsidR="00833E0D" w:rsidRDefault="00833E0D" w:rsidP="00833E0D">
      <w:pPr>
        <w:rPr>
          <w:sz w:val="22"/>
        </w:rPr>
      </w:pPr>
    </w:p>
    <w:tbl>
      <w:tblPr>
        <w:tblStyle w:val="Gitternetztabelle3Akzent4"/>
        <w:tblW w:w="8235" w:type="dxa"/>
        <w:tblInd w:w="-5" w:type="dxa"/>
        <w:tblLook w:val="04A0" w:firstRow="1" w:lastRow="0" w:firstColumn="1" w:lastColumn="0" w:noHBand="0" w:noVBand="1"/>
      </w:tblPr>
      <w:tblGrid>
        <w:gridCol w:w="6521"/>
        <w:gridCol w:w="850"/>
        <w:gridCol w:w="864"/>
      </w:tblGrid>
      <w:tr w:rsidR="006E22CE" w:rsidRPr="002B26E7" w14:paraId="4D37F137" w14:textId="77777777" w:rsidTr="006E22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6521" w:type="dxa"/>
          </w:tcPr>
          <w:p w14:paraId="465B6A4C" w14:textId="77777777" w:rsidR="006E22CE" w:rsidRPr="002B26E7" w:rsidRDefault="006E22CE" w:rsidP="00B524DD">
            <w:pPr>
              <w:rPr>
                <w:rFonts w:asciiTheme="majorHAnsi" w:hAnsiTheme="majorHAnsi" w:cstheme="majorBidi"/>
                <w:iCs w:val="0"/>
                <w:color w:val="000000" w:themeColor="text1"/>
                <w:sz w:val="22"/>
              </w:rPr>
            </w:pPr>
          </w:p>
        </w:tc>
        <w:tc>
          <w:tcPr>
            <w:tcW w:w="850" w:type="dxa"/>
          </w:tcPr>
          <w:p w14:paraId="3C09B3C3" w14:textId="77777777" w:rsidR="006E22CE" w:rsidRPr="002B26E7" w:rsidRDefault="006E22CE" w:rsidP="00B524D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  <w:r w:rsidRPr="002B26E7"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  <w:t>Ja</w:t>
            </w:r>
          </w:p>
        </w:tc>
        <w:tc>
          <w:tcPr>
            <w:tcW w:w="864" w:type="dxa"/>
          </w:tcPr>
          <w:p w14:paraId="5B42049F" w14:textId="77777777" w:rsidR="006E22CE" w:rsidRPr="002B26E7" w:rsidRDefault="006E22CE" w:rsidP="00B524D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  <w:r w:rsidRPr="002B26E7"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  <w:t>Nein</w:t>
            </w:r>
          </w:p>
        </w:tc>
      </w:tr>
      <w:tr w:rsidR="006E22CE" w:rsidRPr="002B26E7" w14:paraId="69A0FF11" w14:textId="77777777" w:rsidTr="006E22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  <w:shd w:val="clear" w:color="auto" w:fill="FFF2CC" w:themeFill="accent4" w:themeFillTint="33"/>
          </w:tcPr>
          <w:p w14:paraId="762DA305" w14:textId="77777777" w:rsidR="006E22CE" w:rsidRPr="002B26E7" w:rsidRDefault="006E22CE" w:rsidP="00B524DD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Schul- und/oder Ausbildungsverhältnis</w:t>
            </w:r>
          </w:p>
        </w:tc>
        <w:tc>
          <w:tcPr>
            <w:tcW w:w="850" w:type="dxa"/>
          </w:tcPr>
          <w:p w14:paraId="4FD3E110" w14:textId="77777777" w:rsidR="006E22CE" w:rsidRPr="002B26E7" w:rsidRDefault="006E22CE" w:rsidP="00B52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0E6E1289" w14:textId="77777777" w:rsidR="006E22CE" w:rsidRPr="002B26E7" w:rsidRDefault="006E22CE" w:rsidP="00B52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6E22CE" w:rsidRPr="002B26E7" w14:paraId="2A4EADA7" w14:textId="77777777" w:rsidTr="006E22C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</w:tcPr>
          <w:p w14:paraId="60661E11" w14:textId="77777777" w:rsidR="006E22CE" w:rsidRPr="002B26E7" w:rsidRDefault="006E22CE" w:rsidP="00B524DD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Kinderbetreuungskosten</w:t>
            </w:r>
          </w:p>
        </w:tc>
        <w:tc>
          <w:tcPr>
            <w:tcW w:w="850" w:type="dxa"/>
          </w:tcPr>
          <w:p w14:paraId="489C6BC9" w14:textId="77777777" w:rsidR="006E22CE" w:rsidRPr="002B26E7" w:rsidRDefault="006E22CE" w:rsidP="00B524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33DFD04B" w14:textId="77777777" w:rsidR="006E22CE" w:rsidRPr="002B26E7" w:rsidRDefault="006E22CE" w:rsidP="00B524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6E22CE" w:rsidRPr="002B26E7" w14:paraId="3BBD6D17" w14:textId="77777777" w:rsidTr="006E22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  <w:shd w:val="clear" w:color="auto" w:fill="FFF2CC" w:themeFill="accent4" w:themeFillTint="33"/>
          </w:tcPr>
          <w:p w14:paraId="2768AE6B" w14:textId="77777777" w:rsidR="006E22CE" w:rsidRPr="002B26E7" w:rsidRDefault="006E22CE" w:rsidP="00B524DD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Auswärtige Unterbringung</w:t>
            </w:r>
          </w:p>
        </w:tc>
        <w:tc>
          <w:tcPr>
            <w:tcW w:w="850" w:type="dxa"/>
          </w:tcPr>
          <w:p w14:paraId="75F81509" w14:textId="77777777" w:rsidR="006E22CE" w:rsidRPr="002B26E7" w:rsidRDefault="006E22CE" w:rsidP="00B52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494BF620" w14:textId="77777777" w:rsidR="006E22CE" w:rsidRPr="002B26E7" w:rsidRDefault="006E22CE" w:rsidP="00B52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6E22CE" w:rsidRPr="002B26E7" w14:paraId="494C1AF5" w14:textId="77777777" w:rsidTr="006E22C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</w:tcPr>
          <w:p w14:paraId="6D0EE618" w14:textId="77777777" w:rsidR="006E22CE" w:rsidRPr="002B26E7" w:rsidRDefault="006E22CE" w:rsidP="00B524DD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Unterhalt (&gt; 25 Jahre)</w:t>
            </w:r>
          </w:p>
        </w:tc>
        <w:tc>
          <w:tcPr>
            <w:tcW w:w="850" w:type="dxa"/>
          </w:tcPr>
          <w:p w14:paraId="6F9E1649" w14:textId="77777777" w:rsidR="006E22CE" w:rsidRPr="002B26E7" w:rsidRDefault="006E22CE" w:rsidP="00B524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1EC9DA32" w14:textId="77777777" w:rsidR="006E22CE" w:rsidRPr="002B26E7" w:rsidRDefault="006E22CE" w:rsidP="00B524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6E22CE" w:rsidRPr="002B26E7" w14:paraId="41968060" w14:textId="77777777" w:rsidTr="006E22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  <w:shd w:val="clear" w:color="auto" w:fill="FFF2CC" w:themeFill="accent4" w:themeFillTint="33"/>
          </w:tcPr>
          <w:p w14:paraId="4283920B" w14:textId="54E51CA6" w:rsidR="006E22CE" w:rsidRPr="00DC692E" w:rsidRDefault="006E22CE" w:rsidP="00DC692E">
            <w:pPr>
              <w:jc w:val="left"/>
              <w:rPr>
                <w:rFonts w:asciiTheme="majorHAnsi" w:hAnsiTheme="majorHAnsi" w:cstheme="majorBidi"/>
                <w:i w:val="0"/>
                <w:iCs w:val="0"/>
                <w:color w:val="000000" w:themeColor="text1"/>
                <w:sz w:val="22"/>
              </w:rPr>
            </w:pPr>
            <w:r w:rsidRPr="00DC692E">
              <w:rPr>
                <w:rFonts w:asciiTheme="majorHAnsi" w:hAnsiTheme="majorHAnsi" w:cstheme="majorBidi"/>
                <w:i w:val="0"/>
                <w:iCs w:val="0"/>
                <w:color w:val="000000" w:themeColor="text1"/>
                <w:sz w:val="22"/>
              </w:rPr>
              <w:t>Zuschuss Kindergartenbeiträge</w:t>
            </w:r>
          </w:p>
        </w:tc>
        <w:tc>
          <w:tcPr>
            <w:tcW w:w="850" w:type="dxa"/>
          </w:tcPr>
          <w:p w14:paraId="4C86796D" w14:textId="77777777" w:rsidR="006E22CE" w:rsidRPr="002B26E7" w:rsidRDefault="006E22CE" w:rsidP="00B52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5DED24BC" w14:textId="77777777" w:rsidR="006E22CE" w:rsidRPr="002B26E7" w:rsidRDefault="006E22CE" w:rsidP="00B52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6E22CE" w:rsidRPr="002B26E7" w14:paraId="52FC64C0" w14:textId="77777777" w:rsidTr="006E22C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  <w:shd w:val="clear" w:color="auto" w:fill="auto"/>
          </w:tcPr>
          <w:p w14:paraId="07B2FF8D" w14:textId="77777777" w:rsidR="006E22CE" w:rsidRDefault="006E22CE" w:rsidP="002E410A">
            <w:pPr>
              <w:jc w:val="left"/>
              <w:rPr>
                <w:rFonts w:asciiTheme="majorHAnsi" w:hAnsiTheme="majorHAnsi" w:cstheme="majorBidi"/>
                <w:color w:val="000000" w:themeColor="text1"/>
                <w:sz w:val="22"/>
              </w:rPr>
            </w:pPr>
            <w:r w:rsidRPr="002E410A"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Bescheinigung über den Grad der Behinderung</w:t>
            </w:r>
          </w:p>
        </w:tc>
        <w:tc>
          <w:tcPr>
            <w:tcW w:w="850" w:type="dxa"/>
          </w:tcPr>
          <w:p w14:paraId="79026FD4" w14:textId="77777777" w:rsidR="006E22CE" w:rsidRPr="002B26E7" w:rsidRDefault="006E22CE" w:rsidP="00B524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6D890D47" w14:textId="77777777" w:rsidR="006E22CE" w:rsidRPr="002B26E7" w:rsidRDefault="006E22CE" w:rsidP="00B524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</w:tbl>
    <w:p w14:paraId="37B200DA" w14:textId="77777777" w:rsidR="00833E0D" w:rsidRPr="00A705D3" w:rsidRDefault="00833E0D" w:rsidP="00833E0D">
      <w:pPr>
        <w:rPr>
          <w:sz w:val="22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7371"/>
      </w:tblGrid>
      <w:tr w:rsidR="00833E0D" w:rsidRPr="00833E0D" w14:paraId="142D6971" w14:textId="77777777" w:rsidTr="00B524DD">
        <w:tc>
          <w:tcPr>
            <w:tcW w:w="1701" w:type="dxa"/>
          </w:tcPr>
          <w:p w14:paraId="42D782A3" w14:textId="77777777" w:rsidR="00833E0D" w:rsidRPr="00833E0D" w:rsidRDefault="00833E0D" w:rsidP="00B524D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  <w:r w:rsidRPr="00833E0D"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  <w:t>Anmerkungen:</w:t>
            </w:r>
          </w:p>
        </w:tc>
        <w:tc>
          <w:tcPr>
            <w:tcW w:w="7371" w:type="dxa"/>
            <w:tcBorders>
              <w:bottom w:val="single" w:sz="4" w:space="0" w:color="FFC000"/>
            </w:tcBorders>
          </w:tcPr>
          <w:p w14:paraId="60BB8014" w14:textId="77777777" w:rsidR="00833E0D" w:rsidRPr="00833E0D" w:rsidRDefault="00833E0D" w:rsidP="00B524D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</w:tr>
      <w:tr w:rsidR="00833E0D" w:rsidRPr="00833E0D" w14:paraId="2CEA5D55" w14:textId="77777777" w:rsidTr="00B524DD">
        <w:tc>
          <w:tcPr>
            <w:tcW w:w="1701" w:type="dxa"/>
          </w:tcPr>
          <w:p w14:paraId="2D32D64A" w14:textId="77777777" w:rsidR="00833E0D" w:rsidRPr="00833E0D" w:rsidRDefault="00833E0D" w:rsidP="00B524D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  <w:tc>
          <w:tcPr>
            <w:tcW w:w="7371" w:type="dxa"/>
            <w:tcBorders>
              <w:top w:val="single" w:sz="4" w:space="0" w:color="FFC000"/>
              <w:bottom w:val="single" w:sz="4" w:space="0" w:color="FFC000"/>
            </w:tcBorders>
          </w:tcPr>
          <w:p w14:paraId="12539E3E" w14:textId="77777777" w:rsidR="00833E0D" w:rsidRPr="00833E0D" w:rsidRDefault="00833E0D" w:rsidP="00B524D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</w:tr>
      <w:tr w:rsidR="00833E0D" w:rsidRPr="00833E0D" w14:paraId="1B594D8E" w14:textId="77777777" w:rsidTr="00B524DD">
        <w:tc>
          <w:tcPr>
            <w:tcW w:w="1701" w:type="dxa"/>
          </w:tcPr>
          <w:p w14:paraId="360B512F" w14:textId="77777777" w:rsidR="00833E0D" w:rsidRPr="00833E0D" w:rsidRDefault="00833E0D" w:rsidP="00B524D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  <w:tc>
          <w:tcPr>
            <w:tcW w:w="7371" w:type="dxa"/>
            <w:tcBorders>
              <w:top w:val="single" w:sz="4" w:space="0" w:color="FFC000"/>
              <w:bottom w:val="single" w:sz="4" w:space="0" w:color="FFC000"/>
            </w:tcBorders>
          </w:tcPr>
          <w:p w14:paraId="6B36409A" w14:textId="77777777" w:rsidR="00833E0D" w:rsidRPr="00833E0D" w:rsidRDefault="00833E0D" w:rsidP="00B524D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</w:tr>
    </w:tbl>
    <w:p w14:paraId="4C0112EF" w14:textId="77777777" w:rsidR="00833E0D" w:rsidRDefault="00833E0D">
      <w:pPr>
        <w:rPr>
          <w:sz w:val="22"/>
        </w:rPr>
      </w:pPr>
    </w:p>
    <w:p w14:paraId="60402633" w14:textId="77777777" w:rsidR="00A2717E" w:rsidRPr="00A705D3" w:rsidRDefault="00A2568A" w:rsidP="00A2717E">
      <w:pPr>
        <w:pStyle w:val="berschrift2"/>
        <w:shd w:val="clear" w:color="auto" w:fill="A6A6A6" w:themeFill="background1" w:themeFillShade="A6"/>
        <w:rPr>
          <w:sz w:val="22"/>
        </w:rPr>
      </w:pPr>
      <w:r>
        <w:rPr>
          <w:sz w:val="22"/>
        </w:rPr>
        <w:t>Nichtselbständige Einkünfte</w:t>
      </w:r>
    </w:p>
    <w:p w14:paraId="18066864" w14:textId="77777777" w:rsidR="00A2717E" w:rsidRDefault="00A2717E" w:rsidP="00A2717E">
      <w:pPr>
        <w:rPr>
          <w:sz w:val="22"/>
        </w:rPr>
      </w:pPr>
    </w:p>
    <w:tbl>
      <w:tblPr>
        <w:tblStyle w:val="Gitternetztabelle3Akzent4"/>
        <w:tblW w:w="8235" w:type="dxa"/>
        <w:tblInd w:w="-5" w:type="dxa"/>
        <w:tblLook w:val="04A0" w:firstRow="1" w:lastRow="0" w:firstColumn="1" w:lastColumn="0" w:noHBand="0" w:noVBand="1"/>
      </w:tblPr>
      <w:tblGrid>
        <w:gridCol w:w="6521"/>
        <w:gridCol w:w="850"/>
        <w:gridCol w:w="864"/>
      </w:tblGrid>
      <w:tr w:rsidR="006E22CE" w:rsidRPr="002B26E7" w14:paraId="468F6F09" w14:textId="77777777" w:rsidTr="006E22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6521" w:type="dxa"/>
          </w:tcPr>
          <w:p w14:paraId="48DF9374" w14:textId="77777777" w:rsidR="006E22CE" w:rsidRPr="002B26E7" w:rsidRDefault="006E22CE" w:rsidP="00B524DD">
            <w:pPr>
              <w:rPr>
                <w:rFonts w:asciiTheme="majorHAnsi" w:hAnsiTheme="majorHAnsi" w:cstheme="majorBidi"/>
                <w:iCs w:val="0"/>
                <w:color w:val="000000" w:themeColor="text1"/>
                <w:sz w:val="22"/>
              </w:rPr>
            </w:pPr>
          </w:p>
        </w:tc>
        <w:tc>
          <w:tcPr>
            <w:tcW w:w="850" w:type="dxa"/>
          </w:tcPr>
          <w:p w14:paraId="44289BC9" w14:textId="77777777" w:rsidR="006E22CE" w:rsidRPr="002B26E7" w:rsidRDefault="006E22CE" w:rsidP="00B524D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  <w:r w:rsidRPr="002B26E7"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  <w:t>Ja</w:t>
            </w:r>
          </w:p>
        </w:tc>
        <w:tc>
          <w:tcPr>
            <w:tcW w:w="864" w:type="dxa"/>
          </w:tcPr>
          <w:p w14:paraId="64ED5545" w14:textId="77777777" w:rsidR="006E22CE" w:rsidRPr="002B26E7" w:rsidRDefault="006E22CE" w:rsidP="00B524D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  <w:r w:rsidRPr="002B26E7"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  <w:t>Nein</w:t>
            </w:r>
          </w:p>
        </w:tc>
      </w:tr>
      <w:tr w:rsidR="006E22CE" w:rsidRPr="002B26E7" w14:paraId="0089DFB1" w14:textId="77777777" w:rsidTr="006E22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  <w:shd w:val="clear" w:color="auto" w:fill="FFF2CC" w:themeFill="accent4" w:themeFillTint="33"/>
          </w:tcPr>
          <w:p w14:paraId="07A39732" w14:textId="77777777" w:rsidR="006E22CE" w:rsidRPr="002B26E7" w:rsidRDefault="006E22CE" w:rsidP="00B524DD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Lohnsteuerbescheinigung</w:t>
            </w:r>
          </w:p>
        </w:tc>
        <w:tc>
          <w:tcPr>
            <w:tcW w:w="850" w:type="dxa"/>
          </w:tcPr>
          <w:p w14:paraId="29EC145C" w14:textId="77777777" w:rsidR="006E22CE" w:rsidRPr="002B26E7" w:rsidRDefault="006E22CE" w:rsidP="00B52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60D5D3ED" w14:textId="77777777" w:rsidR="006E22CE" w:rsidRPr="002B26E7" w:rsidRDefault="006E22CE" w:rsidP="00B52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6E22CE" w:rsidRPr="002B26E7" w14:paraId="6CA2D603" w14:textId="77777777" w:rsidTr="006E22C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</w:tcPr>
          <w:p w14:paraId="44574398" w14:textId="77777777" w:rsidR="006E22CE" w:rsidRPr="002B26E7" w:rsidRDefault="006E22CE" w:rsidP="00B524DD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Bescheinigung über Entgeltersatzleistungen (Kurzarbeiter-, Krankengeld, etc.)</w:t>
            </w:r>
          </w:p>
        </w:tc>
        <w:tc>
          <w:tcPr>
            <w:tcW w:w="850" w:type="dxa"/>
          </w:tcPr>
          <w:p w14:paraId="62C90432" w14:textId="77777777" w:rsidR="006E22CE" w:rsidRPr="002B26E7" w:rsidRDefault="006E22CE" w:rsidP="00B524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54B2DFA2" w14:textId="77777777" w:rsidR="006E22CE" w:rsidRPr="002B26E7" w:rsidRDefault="006E22CE" w:rsidP="00B524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6E22CE" w:rsidRPr="002B26E7" w14:paraId="7F0759E9" w14:textId="77777777" w:rsidTr="006E22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  <w:shd w:val="clear" w:color="auto" w:fill="FFF2CC" w:themeFill="accent4" w:themeFillTint="33"/>
          </w:tcPr>
          <w:p w14:paraId="3DF914D2" w14:textId="05E8CD60" w:rsidR="006E22CE" w:rsidRPr="002B26E7" w:rsidRDefault="006E22CE" w:rsidP="00B524DD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 xml:space="preserve">Fahrten zwischen Wohnung und erster </w:t>
            </w:r>
            <w:r w:rsidRPr="006E22CE"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Tätigkeitsstätte</w:t>
            </w:r>
            <w:r w:rsidRPr="006E22CE">
              <w:rPr>
                <w:rFonts w:asciiTheme="majorHAnsi" w:hAnsiTheme="majorHAnsi" w:cstheme="majorBidi"/>
                <w:b/>
                <w:bCs/>
                <w:i w:val="0"/>
                <w:color w:val="000000" w:themeColor="text1"/>
                <w:sz w:val="22"/>
                <w:u w:val="single"/>
              </w:rPr>
              <w:t xml:space="preserve"> (Anzahl der Fahrten bitte mitteilen!)</w:t>
            </w:r>
          </w:p>
        </w:tc>
        <w:tc>
          <w:tcPr>
            <w:tcW w:w="850" w:type="dxa"/>
          </w:tcPr>
          <w:p w14:paraId="17A08D24" w14:textId="77777777" w:rsidR="006E22CE" w:rsidRPr="002B26E7" w:rsidRDefault="006E22CE" w:rsidP="00B52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0553512F" w14:textId="77777777" w:rsidR="006E22CE" w:rsidRPr="002B26E7" w:rsidRDefault="006E22CE" w:rsidP="00B52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6E22CE" w:rsidRPr="002B26E7" w14:paraId="10EE9FA5" w14:textId="77777777" w:rsidTr="006E22C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</w:tcPr>
          <w:p w14:paraId="5811325C" w14:textId="77777777" w:rsidR="006E22CE" w:rsidRPr="002B26E7" w:rsidRDefault="006E22CE" w:rsidP="00B524DD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Dienstwagen (Fahrten, Besteuerung, etc.)</w:t>
            </w:r>
          </w:p>
        </w:tc>
        <w:tc>
          <w:tcPr>
            <w:tcW w:w="850" w:type="dxa"/>
          </w:tcPr>
          <w:p w14:paraId="26C5D0DC" w14:textId="77777777" w:rsidR="006E22CE" w:rsidRPr="002B26E7" w:rsidRDefault="006E22CE" w:rsidP="00B524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0DEA4ECF" w14:textId="77777777" w:rsidR="006E22CE" w:rsidRPr="002B26E7" w:rsidRDefault="006E22CE" w:rsidP="00B524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6E22CE" w:rsidRPr="002B26E7" w14:paraId="405779DB" w14:textId="77777777" w:rsidTr="006E22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  <w:shd w:val="clear" w:color="auto" w:fill="FFF2CC" w:themeFill="accent4" w:themeFillTint="33"/>
          </w:tcPr>
          <w:p w14:paraId="2D6F391C" w14:textId="6C294EFC" w:rsidR="006E22CE" w:rsidRPr="002B26E7" w:rsidRDefault="006E22CE" w:rsidP="00B524DD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 xml:space="preserve">Häusliches Arbeitszimmer und/oder Home-Office Pauschale </w:t>
            </w:r>
            <w:r w:rsidRPr="006E22CE">
              <w:rPr>
                <w:rFonts w:asciiTheme="majorHAnsi" w:hAnsiTheme="majorHAnsi" w:cstheme="majorBidi"/>
                <w:b/>
                <w:bCs/>
                <w:i w:val="0"/>
                <w:color w:val="000000" w:themeColor="text1"/>
                <w:sz w:val="22"/>
                <w:u w:val="single"/>
              </w:rPr>
              <w:t>(Anzahl Homeoffice-Tage bitte mitteilen</w:t>
            </w:r>
            <w:r>
              <w:rPr>
                <w:rFonts w:asciiTheme="majorHAnsi" w:hAnsiTheme="majorHAnsi" w:cstheme="majorBidi"/>
                <w:b/>
                <w:bCs/>
                <w:i w:val="0"/>
                <w:color w:val="000000" w:themeColor="text1"/>
                <w:sz w:val="22"/>
                <w:u w:val="single"/>
              </w:rPr>
              <w:t>!</w:t>
            </w:r>
            <w:r w:rsidRPr="006E22CE">
              <w:rPr>
                <w:rFonts w:asciiTheme="majorHAnsi" w:hAnsiTheme="majorHAnsi" w:cstheme="majorBidi"/>
                <w:b/>
                <w:bCs/>
                <w:i w:val="0"/>
                <w:color w:val="000000" w:themeColor="text1"/>
                <w:sz w:val="22"/>
                <w:u w:val="single"/>
              </w:rPr>
              <w:t>)</w:t>
            </w:r>
          </w:p>
        </w:tc>
        <w:tc>
          <w:tcPr>
            <w:tcW w:w="850" w:type="dxa"/>
          </w:tcPr>
          <w:p w14:paraId="1EEEBB8B" w14:textId="77777777" w:rsidR="006E22CE" w:rsidRPr="002B26E7" w:rsidRDefault="006E22CE" w:rsidP="00B52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479D8B34" w14:textId="77777777" w:rsidR="006E22CE" w:rsidRPr="002B26E7" w:rsidRDefault="006E22CE" w:rsidP="00B52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6E22CE" w:rsidRPr="002B26E7" w14:paraId="4E1E5651" w14:textId="77777777" w:rsidTr="006E22C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</w:tcPr>
          <w:p w14:paraId="76EAAD36" w14:textId="77777777" w:rsidR="006E22CE" w:rsidRPr="002B26E7" w:rsidRDefault="006E22CE" w:rsidP="00B524DD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Rechtschutzversicherung (beruflicher Anteil)</w:t>
            </w:r>
          </w:p>
        </w:tc>
        <w:tc>
          <w:tcPr>
            <w:tcW w:w="850" w:type="dxa"/>
          </w:tcPr>
          <w:p w14:paraId="2403DB9E" w14:textId="77777777" w:rsidR="006E22CE" w:rsidRPr="002B26E7" w:rsidRDefault="006E22CE" w:rsidP="00B524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430CFE8F" w14:textId="77777777" w:rsidR="006E22CE" w:rsidRPr="002B26E7" w:rsidRDefault="006E22CE" w:rsidP="00B524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6E22CE" w:rsidRPr="002B26E7" w14:paraId="0E4CC99A" w14:textId="77777777" w:rsidTr="006E22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  <w:shd w:val="clear" w:color="auto" w:fill="FFF2CC" w:themeFill="accent4" w:themeFillTint="33"/>
          </w:tcPr>
          <w:p w14:paraId="7CE252B7" w14:textId="77777777" w:rsidR="006E22CE" w:rsidRPr="002B26E7" w:rsidRDefault="006E22CE" w:rsidP="00B524DD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Gewerkschaftsbeiträge</w:t>
            </w:r>
          </w:p>
        </w:tc>
        <w:tc>
          <w:tcPr>
            <w:tcW w:w="850" w:type="dxa"/>
          </w:tcPr>
          <w:p w14:paraId="118C28E6" w14:textId="77777777" w:rsidR="006E22CE" w:rsidRPr="002B26E7" w:rsidRDefault="006E22CE" w:rsidP="00B52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4909C11E" w14:textId="77777777" w:rsidR="006E22CE" w:rsidRPr="002B26E7" w:rsidRDefault="006E22CE" w:rsidP="00B52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6E22CE" w:rsidRPr="002B26E7" w14:paraId="417E52AE" w14:textId="77777777" w:rsidTr="006E22C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</w:tcPr>
          <w:p w14:paraId="32DEE0E1" w14:textId="77777777" w:rsidR="006E22CE" w:rsidRPr="002B26E7" w:rsidRDefault="006E22CE" w:rsidP="00B524DD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 xml:space="preserve">Fortbildungskosten  </w:t>
            </w:r>
          </w:p>
        </w:tc>
        <w:tc>
          <w:tcPr>
            <w:tcW w:w="850" w:type="dxa"/>
          </w:tcPr>
          <w:p w14:paraId="2B65D99A" w14:textId="77777777" w:rsidR="006E22CE" w:rsidRPr="002B26E7" w:rsidRDefault="006E22CE" w:rsidP="00B524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7D59B5D1" w14:textId="77777777" w:rsidR="006E22CE" w:rsidRPr="002B26E7" w:rsidRDefault="006E22CE" w:rsidP="00B524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6E22CE" w:rsidRPr="002B26E7" w14:paraId="00586D7A" w14:textId="77777777" w:rsidTr="006E22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  <w:shd w:val="clear" w:color="auto" w:fill="FFF2CC" w:themeFill="accent4" w:themeFillTint="33"/>
          </w:tcPr>
          <w:p w14:paraId="2636BE65" w14:textId="77777777" w:rsidR="006E22CE" w:rsidRPr="002B26E7" w:rsidRDefault="006E22CE" w:rsidP="00B524DD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Reisekosten und Verpflegungsmehraufwendungen (Auswärtstätigkeiten)</w:t>
            </w:r>
          </w:p>
        </w:tc>
        <w:tc>
          <w:tcPr>
            <w:tcW w:w="850" w:type="dxa"/>
          </w:tcPr>
          <w:p w14:paraId="1D32F2B9" w14:textId="77777777" w:rsidR="006E22CE" w:rsidRPr="002B26E7" w:rsidRDefault="006E22CE" w:rsidP="00B52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4696685E" w14:textId="77777777" w:rsidR="006E22CE" w:rsidRPr="002B26E7" w:rsidRDefault="006E22CE" w:rsidP="00B52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6E22CE" w:rsidRPr="002B26E7" w14:paraId="4ECDDF5D" w14:textId="77777777" w:rsidTr="006E22C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</w:tcPr>
          <w:p w14:paraId="5B6C94DF" w14:textId="77777777" w:rsidR="006E22CE" w:rsidRPr="002B26E7" w:rsidRDefault="006E22CE" w:rsidP="00B524DD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Doppelte Haushaltsführung</w:t>
            </w:r>
          </w:p>
        </w:tc>
        <w:tc>
          <w:tcPr>
            <w:tcW w:w="850" w:type="dxa"/>
          </w:tcPr>
          <w:p w14:paraId="6F9807A7" w14:textId="77777777" w:rsidR="006E22CE" w:rsidRPr="002B26E7" w:rsidRDefault="006E22CE" w:rsidP="00B524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366A7553" w14:textId="77777777" w:rsidR="006E22CE" w:rsidRPr="002B26E7" w:rsidRDefault="006E22CE" w:rsidP="00B524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6E22CE" w:rsidRPr="002B26E7" w14:paraId="1A071A4F" w14:textId="77777777" w:rsidTr="006E22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  <w:shd w:val="clear" w:color="auto" w:fill="FFF2CC" w:themeFill="accent4" w:themeFillTint="33"/>
          </w:tcPr>
          <w:p w14:paraId="4AFEC37C" w14:textId="77777777" w:rsidR="006E22CE" w:rsidRPr="002B26E7" w:rsidRDefault="006E22CE" w:rsidP="00B524DD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Bescheinigung über vermögenswirksame Leistungen</w:t>
            </w:r>
          </w:p>
        </w:tc>
        <w:tc>
          <w:tcPr>
            <w:tcW w:w="850" w:type="dxa"/>
          </w:tcPr>
          <w:p w14:paraId="2A9E3794" w14:textId="77777777" w:rsidR="006E22CE" w:rsidRPr="002B26E7" w:rsidRDefault="006E22CE" w:rsidP="00B52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12C6DFD7" w14:textId="77777777" w:rsidR="006E22CE" w:rsidRPr="002B26E7" w:rsidRDefault="006E22CE" w:rsidP="00B52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6E22CE" w:rsidRPr="002B26E7" w14:paraId="68C8A42B" w14:textId="77777777" w:rsidTr="006E22C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</w:tcPr>
          <w:p w14:paraId="1D89029F" w14:textId="77777777" w:rsidR="006E22CE" w:rsidRPr="002B26E7" w:rsidRDefault="006E22CE" w:rsidP="00B524DD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Weitere Werbungskosten (z.B. Arbeitsmittel, etc.)</w:t>
            </w:r>
          </w:p>
        </w:tc>
        <w:tc>
          <w:tcPr>
            <w:tcW w:w="850" w:type="dxa"/>
          </w:tcPr>
          <w:p w14:paraId="2C3650E6" w14:textId="77777777" w:rsidR="006E22CE" w:rsidRPr="002B26E7" w:rsidRDefault="006E22CE" w:rsidP="00B524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3ACA57CE" w14:textId="77777777" w:rsidR="006E22CE" w:rsidRPr="002B26E7" w:rsidRDefault="006E22CE" w:rsidP="00B524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</w:tbl>
    <w:p w14:paraId="744EF0B1" w14:textId="77777777" w:rsidR="00A2717E" w:rsidRPr="00A705D3" w:rsidRDefault="00A2717E" w:rsidP="00A2717E">
      <w:pPr>
        <w:rPr>
          <w:sz w:val="22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7371"/>
      </w:tblGrid>
      <w:tr w:rsidR="00A2717E" w:rsidRPr="00833E0D" w14:paraId="671DD78A" w14:textId="77777777" w:rsidTr="00B524DD">
        <w:tc>
          <w:tcPr>
            <w:tcW w:w="1701" w:type="dxa"/>
          </w:tcPr>
          <w:p w14:paraId="1374A5CC" w14:textId="77777777" w:rsidR="00A2717E" w:rsidRPr="00833E0D" w:rsidRDefault="00A2717E" w:rsidP="00B524D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  <w:r w:rsidRPr="00833E0D"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  <w:t>Anmerkungen:</w:t>
            </w:r>
          </w:p>
        </w:tc>
        <w:tc>
          <w:tcPr>
            <w:tcW w:w="7371" w:type="dxa"/>
            <w:tcBorders>
              <w:bottom w:val="single" w:sz="4" w:space="0" w:color="FFC000"/>
            </w:tcBorders>
          </w:tcPr>
          <w:p w14:paraId="7D09415F" w14:textId="77777777" w:rsidR="00A2717E" w:rsidRPr="00833E0D" w:rsidRDefault="00A2717E" w:rsidP="00B524D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</w:tr>
      <w:tr w:rsidR="00A2717E" w:rsidRPr="00833E0D" w14:paraId="2E96323A" w14:textId="77777777" w:rsidTr="00B524DD">
        <w:tc>
          <w:tcPr>
            <w:tcW w:w="1701" w:type="dxa"/>
          </w:tcPr>
          <w:p w14:paraId="7EE2B70D" w14:textId="77777777" w:rsidR="00A2717E" w:rsidRPr="00833E0D" w:rsidRDefault="00A2717E" w:rsidP="00B524D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  <w:tc>
          <w:tcPr>
            <w:tcW w:w="7371" w:type="dxa"/>
            <w:tcBorders>
              <w:top w:val="single" w:sz="4" w:space="0" w:color="FFC000"/>
              <w:bottom w:val="single" w:sz="4" w:space="0" w:color="FFC000"/>
            </w:tcBorders>
          </w:tcPr>
          <w:p w14:paraId="5A955978" w14:textId="77777777" w:rsidR="00A2717E" w:rsidRPr="00833E0D" w:rsidRDefault="00A2717E" w:rsidP="00B524D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</w:tr>
      <w:tr w:rsidR="00A2717E" w:rsidRPr="00833E0D" w14:paraId="14C05CDC" w14:textId="77777777" w:rsidTr="00B524DD">
        <w:tc>
          <w:tcPr>
            <w:tcW w:w="1701" w:type="dxa"/>
          </w:tcPr>
          <w:p w14:paraId="5311A88C" w14:textId="77777777" w:rsidR="00A2717E" w:rsidRPr="00833E0D" w:rsidRDefault="00A2717E" w:rsidP="00B524D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  <w:tc>
          <w:tcPr>
            <w:tcW w:w="7371" w:type="dxa"/>
            <w:tcBorders>
              <w:top w:val="single" w:sz="4" w:space="0" w:color="FFC000"/>
              <w:bottom w:val="single" w:sz="4" w:space="0" w:color="FFC000"/>
            </w:tcBorders>
          </w:tcPr>
          <w:p w14:paraId="677BD5A7" w14:textId="77777777" w:rsidR="00A2717E" w:rsidRPr="00833E0D" w:rsidRDefault="00A2717E" w:rsidP="00B524D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</w:tr>
    </w:tbl>
    <w:p w14:paraId="32B71AB2" w14:textId="77777777" w:rsidR="00A2717E" w:rsidRDefault="00A2717E">
      <w:pPr>
        <w:rPr>
          <w:sz w:val="22"/>
        </w:rPr>
      </w:pPr>
    </w:p>
    <w:p w14:paraId="3587F00A" w14:textId="77777777" w:rsidR="002E410A" w:rsidRDefault="002E410A">
      <w:pPr>
        <w:rPr>
          <w:sz w:val="22"/>
        </w:rPr>
      </w:pPr>
    </w:p>
    <w:p w14:paraId="3B106D26" w14:textId="77777777" w:rsidR="002E410A" w:rsidRDefault="002E410A">
      <w:pPr>
        <w:rPr>
          <w:sz w:val="22"/>
        </w:rPr>
      </w:pPr>
    </w:p>
    <w:p w14:paraId="00382985" w14:textId="77777777" w:rsidR="002E410A" w:rsidRDefault="002E410A">
      <w:pPr>
        <w:rPr>
          <w:sz w:val="22"/>
        </w:rPr>
      </w:pPr>
    </w:p>
    <w:p w14:paraId="059D7736" w14:textId="77777777" w:rsidR="004B64B8" w:rsidRPr="00A705D3" w:rsidRDefault="004B64B8" w:rsidP="004B64B8">
      <w:pPr>
        <w:pStyle w:val="berschrift2"/>
        <w:shd w:val="clear" w:color="auto" w:fill="A6A6A6" w:themeFill="background1" w:themeFillShade="A6"/>
        <w:rPr>
          <w:sz w:val="22"/>
        </w:rPr>
      </w:pPr>
      <w:r>
        <w:rPr>
          <w:sz w:val="22"/>
        </w:rPr>
        <w:t>Einkünfte aus Kapitalvermögen</w:t>
      </w:r>
    </w:p>
    <w:p w14:paraId="04F30653" w14:textId="77777777" w:rsidR="004B64B8" w:rsidRDefault="004B64B8">
      <w:pPr>
        <w:rPr>
          <w:sz w:val="22"/>
        </w:rPr>
      </w:pPr>
    </w:p>
    <w:tbl>
      <w:tblPr>
        <w:tblStyle w:val="Gitternetztabelle3Akzent4"/>
        <w:tblW w:w="8235" w:type="dxa"/>
        <w:tblLook w:val="04A0" w:firstRow="1" w:lastRow="0" w:firstColumn="1" w:lastColumn="0" w:noHBand="0" w:noVBand="1"/>
      </w:tblPr>
      <w:tblGrid>
        <w:gridCol w:w="6521"/>
        <w:gridCol w:w="850"/>
        <w:gridCol w:w="864"/>
      </w:tblGrid>
      <w:tr w:rsidR="006E22CE" w:rsidRPr="002B26E7" w14:paraId="21D212F9" w14:textId="77777777" w:rsidTr="006E22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6521" w:type="dxa"/>
          </w:tcPr>
          <w:p w14:paraId="7A46465F" w14:textId="77777777" w:rsidR="006E22CE" w:rsidRPr="002B26E7" w:rsidRDefault="006E22CE" w:rsidP="00B524DD">
            <w:pPr>
              <w:rPr>
                <w:rFonts w:asciiTheme="majorHAnsi" w:hAnsiTheme="majorHAnsi" w:cstheme="majorBidi"/>
                <w:iCs w:val="0"/>
                <w:color w:val="000000" w:themeColor="text1"/>
                <w:sz w:val="22"/>
              </w:rPr>
            </w:pPr>
          </w:p>
        </w:tc>
        <w:tc>
          <w:tcPr>
            <w:tcW w:w="850" w:type="dxa"/>
          </w:tcPr>
          <w:p w14:paraId="7506A895" w14:textId="77777777" w:rsidR="006E22CE" w:rsidRPr="002B26E7" w:rsidRDefault="006E22CE" w:rsidP="00B524D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  <w:r w:rsidRPr="002B26E7"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  <w:t>Ja</w:t>
            </w:r>
          </w:p>
        </w:tc>
        <w:tc>
          <w:tcPr>
            <w:tcW w:w="864" w:type="dxa"/>
          </w:tcPr>
          <w:p w14:paraId="1B7E41F6" w14:textId="77777777" w:rsidR="006E22CE" w:rsidRPr="002B26E7" w:rsidRDefault="006E22CE" w:rsidP="00B524D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  <w:r w:rsidRPr="002B26E7"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  <w:t>Nein</w:t>
            </w:r>
          </w:p>
        </w:tc>
      </w:tr>
      <w:tr w:rsidR="006E22CE" w:rsidRPr="002B26E7" w14:paraId="26D5D68C" w14:textId="77777777" w:rsidTr="006E22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  <w:shd w:val="clear" w:color="auto" w:fill="FFF2CC" w:themeFill="accent4" w:themeFillTint="33"/>
          </w:tcPr>
          <w:p w14:paraId="132E93C8" w14:textId="77777777" w:rsidR="006E22CE" w:rsidRPr="002B26E7" w:rsidRDefault="006E22CE" w:rsidP="00B524DD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Steuerbescheinigungen über erhaltene Kapitalerträge</w:t>
            </w:r>
          </w:p>
        </w:tc>
        <w:tc>
          <w:tcPr>
            <w:tcW w:w="850" w:type="dxa"/>
          </w:tcPr>
          <w:p w14:paraId="7CE81168" w14:textId="77777777" w:rsidR="006E22CE" w:rsidRPr="002B26E7" w:rsidRDefault="006E22CE" w:rsidP="00B52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6DF0B3FF" w14:textId="77777777" w:rsidR="006E22CE" w:rsidRPr="002B26E7" w:rsidRDefault="006E22CE" w:rsidP="00B52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6E22CE" w:rsidRPr="002B26E7" w14:paraId="125E5B7D" w14:textId="77777777" w:rsidTr="006E22C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</w:tcPr>
          <w:p w14:paraId="74948BBA" w14:textId="77777777" w:rsidR="006E22CE" w:rsidRPr="002B26E7" w:rsidRDefault="006E22CE" w:rsidP="00B524DD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Korrekte Verteilung der Freistellungsaufträge</w:t>
            </w:r>
          </w:p>
        </w:tc>
        <w:tc>
          <w:tcPr>
            <w:tcW w:w="850" w:type="dxa"/>
          </w:tcPr>
          <w:p w14:paraId="01C15ABB" w14:textId="77777777" w:rsidR="006E22CE" w:rsidRPr="002B26E7" w:rsidRDefault="006E22CE" w:rsidP="00B524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71C26AA8" w14:textId="77777777" w:rsidR="006E22CE" w:rsidRPr="002B26E7" w:rsidRDefault="006E22CE" w:rsidP="00B524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6E22CE" w:rsidRPr="002B26E7" w14:paraId="5FF421F8" w14:textId="77777777" w:rsidTr="006E22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  <w:shd w:val="clear" w:color="auto" w:fill="FFF2CC" w:themeFill="accent4" w:themeFillTint="33"/>
          </w:tcPr>
          <w:p w14:paraId="48E892CA" w14:textId="77777777" w:rsidR="006E22CE" w:rsidRDefault="006E22CE" w:rsidP="004B64B8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Ausländische Kapitalerträge vorhanden</w:t>
            </w:r>
          </w:p>
        </w:tc>
        <w:tc>
          <w:tcPr>
            <w:tcW w:w="850" w:type="dxa"/>
          </w:tcPr>
          <w:p w14:paraId="1D543B0F" w14:textId="77777777" w:rsidR="006E22CE" w:rsidRPr="002B26E7" w:rsidRDefault="006E22CE" w:rsidP="00B52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436A6299" w14:textId="77777777" w:rsidR="006E22CE" w:rsidRPr="002B26E7" w:rsidRDefault="006E22CE" w:rsidP="00B52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6E22CE" w:rsidRPr="002B26E7" w14:paraId="7657DBE4" w14:textId="77777777" w:rsidTr="006E22C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</w:tcPr>
          <w:p w14:paraId="4000B10D" w14:textId="592A3AF4" w:rsidR="006E22CE" w:rsidRPr="007A5115" w:rsidRDefault="006E22CE" w:rsidP="001C67E0">
            <w:pPr>
              <w:jc w:val="left"/>
              <w:rPr>
                <w:rFonts w:asciiTheme="majorHAnsi" w:hAnsiTheme="majorHAnsi" w:cstheme="majorBidi"/>
                <w:i w:val="0"/>
                <w:iCs w:val="0"/>
                <w:color w:val="000000" w:themeColor="text1"/>
                <w:sz w:val="22"/>
              </w:rPr>
            </w:pPr>
            <w:r w:rsidRPr="007A5115">
              <w:rPr>
                <w:rFonts w:asciiTheme="majorHAnsi" w:hAnsiTheme="majorHAnsi" w:cstheme="majorBidi"/>
                <w:i w:val="0"/>
                <w:iCs w:val="0"/>
                <w:color w:val="000000" w:themeColor="text1"/>
                <w:sz w:val="22"/>
              </w:rPr>
              <w:t>Wurden wertlose Aktien, Wertpapiere ausgebucht? (diese Verluste</w:t>
            </w:r>
            <w:r w:rsidR="00FC2D21">
              <w:rPr>
                <w:rFonts w:asciiTheme="majorHAnsi" w:hAnsiTheme="majorHAnsi" w:cstheme="majorBidi"/>
                <w:i w:val="0"/>
                <w:iCs w:val="0"/>
                <w:color w:val="000000" w:themeColor="text1"/>
                <w:sz w:val="22"/>
              </w:rPr>
              <w:t>,</w:t>
            </w:r>
            <w:r w:rsidRPr="007A5115">
              <w:rPr>
                <w:rFonts w:asciiTheme="majorHAnsi" w:hAnsiTheme="majorHAnsi" w:cstheme="majorBidi"/>
                <w:i w:val="0"/>
                <w:iCs w:val="0"/>
                <w:color w:val="000000" w:themeColor="text1"/>
                <w:sz w:val="22"/>
              </w:rPr>
              <w:t xml:space="preserve"> = Diff. </w:t>
            </w:r>
            <w:r w:rsidR="00FC2D21">
              <w:rPr>
                <w:rFonts w:asciiTheme="majorHAnsi" w:hAnsiTheme="majorHAnsi" w:cstheme="majorBidi"/>
                <w:i w:val="0"/>
                <w:iCs w:val="0"/>
                <w:color w:val="000000" w:themeColor="text1"/>
                <w:sz w:val="22"/>
              </w:rPr>
              <w:t>zwischen</w:t>
            </w:r>
            <w:r w:rsidRPr="007A5115">
              <w:rPr>
                <w:rFonts w:asciiTheme="majorHAnsi" w:hAnsiTheme="majorHAnsi" w:cstheme="majorBidi"/>
                <w:i w:val="0"/>
                <w:iCs w:val="0"/>
                <w:color w:val="000000" w:themeColor="text1"/>
                <w:sz w:val="22"/>
              </w:rPr>
              <w:t xml:space="preserve"> Anschaffungskosten und 0 EU</w:t>
            </w:r>
            <w:r>
              <w:rPr>
                <w:rFonts w:asciiTheme="majorHAnsi" w:hAnsiTheme="majorHAnsi" w:cstheme="majorBidi"/>
                <w:i w:val="0"/>
                <w:iCs w:val="0"/>
                <w:color w:val="000000" w:themeColor="text1"/>
                <w:sz w:val="22"/>
              </w:rPr>
              <w:t>R</w:t>
            </w:r>
            <w:r w:rsidR="00FC2D21">
              <w:rPr>
                <w:rFonts w:asciiTheme="majorHAnsi" w:hAnsiTheme="majorHAnsi" w:cstheme="majorBidi"/>
                <w:i w:val="0"/>
                <w:iCs w:val="0"/>
                <w:color w:val="000000" w:themeColor="text1"/>
                <w:sz w:val="22"/>
              </w:rPr>
              <w:t>,</w:t>
            </w:r>
            <w:r w:rsidRPr="007A5115">
              <w:rPr>
                <w:rFonts w:asciiTheme="majorHAnsi" w:hAnsiTheme="majorHAnsi" w:cstheme="majorBidi"/>
                <w:i w:val="0"/>
                <w:iCs w:val="0"/>
                <w:color w:val="000000" w:themeColor="text1"/>
                <w:sz w:val="22"/>
              </w:rPr>
              <w:t xml:space="preserve"> werden von der Bank NICHT bescheinigt</w:t>
            </w:r>
            <w:r>
              <w:rPr>
                <w:rFonts w:asciiTheme="majorHAnsi" w:hAnsiTheme="majorHAnsi" w:cstheme="majorBidi"/>
                <w:i w:val="0"/>
                <w:iCs w:val="0"/>
                <w:color w:val="000000" w:themeColor="text1"/>
                <w:sz w:val="22"/>
              </w:rPr>
              <w:t>)</w:t>
            </w:r>
          </w:p>
        </w:tc>
        <w:tc>
          <w:tcPr>
            <w:tcW w:w="850" w:type="dxa"/>
          </w:tcPr>
          <w:p w14:paraId="759519B5" w14:textId="77777777" w:rsidR="006E22CE" w:rsidRPr="002B26E7" w:rsidRDefault="006E22CE" w:rsidP="001C67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74083AB9" w14:textId="77777777" w:rsidR="006E22CE" w:rsidRPr="002B26E7" w:rsidRDefault="006E22CE" w:rsidP="001C67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6E22CE" w:rsidRPr="002B26E7" w14:paraId="047E8E11" w14:textId="77777777" w:rsidTr="006E22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  <w:shd w:val="clear" w:color="auto" w:fill="FFF2CC" w:themeFill="accent4" w:themeFillTint="33"/>
          </w:tcPr>
          <w:p w14:paraId="239BABF2" w14:textId="77777777" w:rsidR="006E22CE" w:rsidRPr="00FF5B6D" w:rsidRDefault="006E22CE" w:rsidP="001C67E0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Kapitalerträge mit/von nahen Angehörigen</w:t>
            </w:r>
          </w:p>
        </w:tc>
        <w:tc>
          <w:tcPr>
            <w:tcW w:w="850" w:type="dxa"/>
          </w:tcPr>
          <w:p w14:paraId="26202EF8" w14:textId="77777777" w:rsidR="006E22CE" w:rsidRPr="002B26E7" w:rsidRDefault="006E22CE" w:rsidP="001C67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3BB6A195" w14:textId="77777777" w:rsidR="006E22CE" w:rsidRPr="002B26E7" w:rsidRDefault="006E22CE" w:rsidP="001C67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6E22CE" w:rsidRPr="002B26E7" w14:paraId="16E7A701" w14:textId="77777777" w:rsidTr="006E22C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</w:tcPr>
          <w:p w14:paraId="061CC35F" w14:textId="622ADA1E" w:rsidR="006E22CE" w:rsidRPr="007A5115" w:rsidRDefault="006E22CE" w:rsidP="001C67E0">
            <w:pPr>
              <w:jc w:val="left"/>
              <w:rPr>
                <w:rFonts w:asciiTheme="majorHAnsi" w:hAnsiTheme="majorHAnsi" w:cstheme="majorBidi"/>
                <w:i w:val="0"/>
                <w:iCs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iCs w:val="0"/>
                <w:color w:val="000000" w:themeColor="text1"/>
                <w:sz w:val="22"/>
              </w:rPr>
              <w:t>Gab es private Darlehensverluste?</w:t>
            </w:r>
          </w:p>
        </w:tc>
        <w:tc>
          <w:tcPr>
            <w:tcW w:w="850" w:type="dxa"/>
          </w:tcPr>
          <w:p w14:paraId="187FD8E6" w14:textId="77777777" w:rsidR="006E22CE" w:rsidRPr="002B26E7" w:rsidRDefault="006E22CE" w:rsidP="001C67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7BB0AAAB" w14:textId="77777777" w:rsidR="006E22CE" w:rsidRPr="002B26E7" w:rsidRDefault="006E22CE" w:rsidP="001C67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</w:tbl>
    <w:p w14:paraId="33C81F0E" w14:textId="77777777" w:rsidR="004B64B8" w:rsidRDefault="004B64B8">
      <w:pPr>
        <w:spacing w:after="160" w:line="259" w:lineRule="auto"/>
        <w:rPr>
          <w:sz w:val="22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7371"/>
      </w:tblGrid>
      <w:tr w:rsidR="004B64B8" w:rsidRPr="00833E0D" w14:paraId="40A2E9C8" w14:textId="77777777" w:rsidTr="00B524DD">
        <w:tc>
          <w:tcPr>
            <w:tcW w:w="1701" w:type="dxa"/>
          </w:tcPr>
          <w:p w14:paraId="1F5C2E82" w14:textId="77777777" w:rsidR="004B64B8" w:rsidRPr="00833E0D" w:rsidRDefault="004B64B8" w:rsidP="00B524D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  <w:r w:rsidRPr="00833E0D"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  <w:t>Anmerkungen:</w:t>
            </w:r>
          </w:p>
        </w:tc>
        <w:tc>
          <w:tcPr>
            <w:tcW w:w="7371" w:type="dxa"/>
            <w:tcBorders>
              <w:bottom w:val="single" w:sz="4" w:space="0" w:color="FFC000"/>
            </w:tcBorders>
          </w:tcPr>
          <w:p w14:paraId="2E710393" w14:textId="77777777" w:rsidR="004B64B8" w:rsidRPr="00833E0D" w:rsidRDefault="004B64B8" w:rsidP="00B524D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</w:tr>
      <w:tr w:rsidR="004B64B8" w:rsidRPr="00833E0D" w14:paraId="71DE0DAD" w14:textId="77777777" w:rsidTr="00B524DD">
        <w:tc>
          <w:tcPr>
            <w:tcW w:w="1701" w:type="dxa"/>
          </w:tcPr>
          <w:p w14:paraId="44EF6D28" w14:textId="77777777" w:rsidR="004B64B8" w:rsidRPr="00833E0D" w:rsidRDefault="004B64B8" w:rsidP="00B524D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  <w:tc>
          <w:tcPr>
            <w:tcW w:w="7371" w:type="dxa"/>
            <w:tcBorders>
              <w:top w:val="single" w:sz="4" w:space="0" w:color="FFC000"/>
              <w:bottom w:val="single" w:sz="4" w:space="0" w:color="FFC000"/>
            </w:tcBorders>
          </w:tcPr>
          <w:p w14:paraId="303B66A8" w14:textId="77777777" w:rsidR="004B64B8" w:rsidRPr="00833E0D" w:rsidRDefault="004B64B8" w:rsidP="00B524D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</w:tr>
      <w:tr w:rsidR="004B64B8" w:rsidRPr="00833E0D" w14:paraId="7B06884E" w14:textId="77777777" w:rsidTr="00B524DD">
        <w:tc>
          <w:tcPr>
            <w:tcW w:w="1701" w:type="dxa"/>
          </w:tcPr>
          <w:p w14:paraId="6EBF8D19" w14:textId="77777777" w:rsidR="004B64B8" w:rsidRPr="00833E0D" w:rsidRDefault="004B64B8" w:rsidP="00B524D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  <w:tc>
          <w:tcPr>
            <w:tcW w:w="7371" w:type="dxa"/>
            <w:tcBorders>
              <w:top w:val="single" w:sz="4" w:space="0" w:color="FFC000"/>
              <w:bottom w:val="single" w:sz="4" w:space="0" w:color="FFC000"/>
            </w:tcBorders>
          </w:tcPr>
          <w:p w14:paraId="4594DD9C" w14:textId="77777777" w:rsidR="004B64B8" w:rsidRPr="00833E0D" w:rsidRDefault="004B64B8" w:rsidP="00B524D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</w:tr>
    </w:tbl>
    <w:p w14:paraId="44A801FC" w14:textId="016BE777" w:rsidR="00A93BDF" w:rsidRDefault="00A93BDF">
      <w:pPr>
        <w:spacing w:after="160" w:line="259" w:lineRule="auto"/>
        <w:rPr>
          <w:sz w:val="22"/>
        </w:rPr>
      </w:pPr>
    </w:p>
    <w:p w14:paraId="1AB178B8" w14:textId="77777777" w:rsidR="00A93BDF" w:rsidRPr="00A705D3" w:rsidRDefault="00A93BDF" w:rsidP="00A93BDF">
      <w:pPr>
        <w:spacing w:after="160" w:line="259" w:lineRule="auto"/>
        <w:rPr>
          <w:sz w:val="22"/>
        </w:rPr>
      </w:pPr>
      <w:r>
        <w:rPr>
          <w:sz w:val="22"/>
        </w:rPr>
        <w:t>Einkünfte Gewerbebetrieb/Selbständiger Arbeit</w:t>
      </w:r>
    </w:p>
    <w:p w14:paraId="2570F733" w14:textId="77777777" w:rsidR="00A93BDF" w:rsidRDefault="00A93BDF" w:rsidP="00A93BDF">
      <w:pPr>
        <w:spacing w:after="160" w:line="259" w:lineRule="auto"/>
        <w:rPr>
          <w:sz w:val="22"/>
        </w:rPr>
      </w:pPr>
    </w:p>
    <w:tbl>
      <w:tblPr>
        <w:tblStyle w:val="Gitternetztabelle3Akzent4"/>
        <w:tblW w:w="8235" w:type="dxa"/>
        <w:tblInd w:w="-5" w:type="dxa"/>
        <w:tblLook w:val="04A0" w:firstRow="1" w:lastRow="0" w:firstColumn="1" w:lastColumn="0" w:noHBand="0" w:noVBand="1"/>
      </w:tblPr>
      <w:tblGrid>
        <w:gridCol w:w="6521"/>
        <w:gridCol w:w="850"/>
        <w:gridCol w:w="864"/>
      </w:tblGrid>
      <w:tr w:rsidR="00A93BDF" w:rsidRPr="002B26E7" w14:paraId="56C6FC05" w14:textId="77777777" w:rsidTr="00E510E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6521" w:type="dxa"/>
          </w:tcPr>
          <w:p w14:paraId="79C81686" w14:textId="77777777" w:rsidR="00A93BDF" w:rsidRPr="002B26E7" w:rsidRDefault="00A93BDF" w:rsidP="00E510E7">
            <w:pPr>
              <w:rPr>
                <w:rFonts w:asciiTheme="majorHAnsi" w:hAnsiTheme="majorHAnsi" w:cstheme="majorBidi"/>
                <w:iCs w:val="0"/>
                <w:color w:val="000000" w:themeColor="text1"/>
                <w:sz w:val="22"/>
              </w:rPr>
            </w:pPr>
          </w:p>
        </w:tc>
        <w:tc>
          <w:tcPr>
            <w:tcW w:w="850" w:type="dxa"/>
          </w:tcPr>
          <w:p w14:paraId="0C14F8F6" w14:textId="77777777" w:rsidR="00A93BDF" w:rsidRPr="002B26E7" w:rsidRDefault="00A93BDF" w:rsidP="00E510E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  <w:r w:rsidRPr="002B26E7"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  <w:t>Ja</w:t>
            </w:r>
          </w:p>
        </w:tc>
        <w:tc>
          <w:tcPr>
            <w:tcW w:w="864" w:type="dxa"/>
          </w:tcPr>
          <w:p w14:paraId="1B9FA699" w14:textId="77777777" w:rsidR="00A93BDF" w:rsidRPr="002B26E7" w:rsidRDefault="00A93BDF" w:rsidP="00E510E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  <w:r w:rsidRPr="002B26E7"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  <w:t>Nein</w:t>
            </w:r>
          </w:p>
        </w:tc>
      </w:tr>
      <w:tr w:rsidR="00A93BDF" w:rsidRPr="002B26E7" w14:paraId="4EFE0DC8" w14:textId="77777777" w:rsidTr="00E510E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  <w:shd w:val="clear" w:color="auto" w:fill="FFF2CC" w:themeFill="accent4" w:themeFillTint="33"/>
          </w:tcPr>
          <w:p w14:paraId="2ABF2DC0" w14:textId="77777777" w:rsidR="00A93BDF" w:rsidRPr="002B26E7" w:rsidRDefault="00A93BDF" w:rsidP="00E510E7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Einkünfte aus Gewerbebetrieb (z.B. Photovoltaikanlage, etc.)*</w:t>
            </w:r>
          </w:p>
        </w:tc>
        <w:tc>
          <w:tcPr>
            <w:tcW w:w="850" w:type="dxa"/>
          </w:tcPr>
          <w:p w14:paraId="034AE1BD" w14:textId="77777777" w:rsidR="00A93BDF" w:rsidRPr="002B26E7" w:rsidRDefault="00A93BDF" w:rsidP="00E510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6AC2D1F8" w14:textId="77777777" w:rsidR="00A93BDF" w:rsidRPr="002B26E7" w:rsidRDefault="00A93BDF" w:rsidP="00E510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A93BDF" w:rsidRPr="002B26E7" w14:paraId="335E3E22" w14:textId="77777777" w:rsidTr="00E510E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</w:tcPr>
          <w:p w14:paraId="036397B6" w14:textId="77777777" w:rsidR="00A93BDF" w:rsidRPr="002B26E7" w:rsidRDefault="00A93BDF" w:rsidP="00E510E7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Einkünfte aus selbständiger Arbeit (z.B. Arzt, Künstler, etc.)*</w:t>
            </w:r>
          </w:p>
        </w:tc>
        <w:tc>
          <w:tcPr>
            <w:tcW w:w="850" w:type="dxa"/>
          </w:tcPr>
          <w:p w14:paraId="1EBFE3BB" w14:textId="77777777" w:rsidR="00A93BDF" w:rsidRPr="002B26E7" w:rsidRDefault="00A93BDF" w:rsidP="00E510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429042C4" w14:textId="77777777" w:rsidR="00A93BDF" w:rsidRPr="002B26E7" w:rsidRDefault="00A93BDF" w:rsidP="00E510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A93BDF" w:rsidRPr="002B26E7" w14:paraId="3AA1EA4A" w14:textId="77777777" w:rsidTr="00E510E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  <w:shd w:val="clear" w:color="auto" w:fill="FFF2CC" w:themeFill="accent4" w:themeFillTint="33"/>
          </w:tcPr>
          <w:p w14:paraId="41826B87" w14:textId="77777777" w:rsidR="00A93BDF" w:rsidRDefault="00A93BDF" w:rsidP="00E510E7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Erhaltene Corona-Hilfen (Soforthilfe, Überbrückungshilfen, etc.)</w:t>
            </w:r>
          </w:p>
        </w:tc>
        <w:tc>
          <w:tcPr>
            <w:tcW w:w="850" w:type="dxa"/>
          </w:tcPr>
          <w:p w14:paraId="4363F754" w14:textId="77777777" w:rsidR="00A93BDF" w:rsidRPr="002B26E7" w:rsidRDefault="00A93BDF" w:rsidP="00E510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6D1430D2" w14:textId="77777777" w:rsidR="00A93BDF" w:rsidRPr="002B26E7" w:rsidRDefault="00A93BDF" w:rsidP="00E510E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</w:tbl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7371"/>
      </w:tblGrid>
      <w:tr w:rsidR="00A93BDF" w:rsidRPr="00833E0D" w14:paraId="6434105D" w14:textId="77777777" w:rsidTr="00E510E7">
        <w:tc>
          <w:tcPr>
            <w:tcW w:w="1701" w:type="dxa"/>
          </w:tcPr>
          <w:p w14:paraId="70A5F86A" w14:textId="77777777" w:rsidR="00A93BDF" w:rsidRDefault="00A93BDF" w:rsidP="00E510E7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  <w:p w14:paraId="2A37EB0D" w14:textId="77777777" w:rsidR="00A93BDF" w:rsidRPr="00833E0D" w:rsidRDefault="00A93BDF" w:rsidP="00E510E7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  <w:r w:rsidRPr="00833E0D"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  <w:t>Anmerkungen:</w:t>
            </w:r>
          </w:p>
        </w:tc>
        <w:tc>
          <w:tcPr>
            <w:tcW w:w="7371" w:type="dxa"/>
            <w:tcBorders>
              <w:bottom w:val="single" w:sz="4" w:space="0" w:color="FFC000"/>
            </w:tcBorders>
          </w:tcPr>
          <w:p w14:paraId="3E4124F8" w14:textId="77777777" w:rsidR="00A93BDF" w:rsidRPr="00833E0D" w:rsidRDefault="00A93BDF" w:rsidP="00E510E7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</w:tr>
      <w:tr w:rsidR="00A93BDF" w:rsidRPr="00833E0D" w14:paraId="1EC5C6CB" w14:textId="77777777" w:rsidTr="00E510E7">
        <w:tc>
          <w:tcPr>
            <w:tcW w:w="1701" w:type="dxa"/>
          </w:tcPr>
          <w:p w14:paraId="3C64AA8F" w14:textId="77777777" w:rsidR="00A93BDF" w:rsidRPr="00833E0D" w:rsidRDefault="00A93BDF" w:rsidP="00E510E7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  <w:tc>
          <w:tcPr>
            <w:tcW w:w="7371" w:type="dxa"/>
            <w:tcBorders>
              <w:top w:val="single" w:sz="4" w:space="0" w:color="FFC000"/>
              <w:bottom w:val="single" w:sz="4" w:space="0" w:color="FFC000"/>
            </w:tcBorders>
          </w:tcPr>
          <w:p w14:paraId="7CF00391" w14:textId="77777777" w:rsidR="00A93BDF" w:rsidRPr="00833E0D" w:rsidRDefault="00A93BDF" w:rsidP="00E510E7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</w:tr>
      <w:tr w:rsidR="00A93BDF" w:rsidRPr="00833E0D" w14:paraId="0A9D28E1" w14:textId="77777777" w:rsidTr="00E510E7">
        <w:tc>
          <w:tcPr>
            <w:tcW w:w="1701" w:type="dxa"/>
          </w:tcPr>
          <w:p w14:paraId="246809A1" w14:textId="77777777" w:rsidR="00A93BDF" w:rsidRPr="00833E0D" w:rsidRDefault="00A93BDF" w:rsidP="00E510E7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  <w:tc>
          <w:tcPr>
            <w:tcW w:w="7371" w:type="dxa"/>
            <w:tcBorders>
              <w:top w:val="single" w:sz="4" w:space="0" w:color="FFC000"/>
              <w:bottom w:val="single" w:sz="4" w:space="0" w:color="FFC000"/>
            </w:tcBorders>
          </w:tcPr>
          <w:p w14:paraId="46461B96" w14:textId="77777777" w:rsidR="00A93BDF" w:rsidRPr="00833E0D" w:rsidRDefault="00A93BDF" w:rsidP="00E510E7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</w:tr>
    </w:tbl>
    <w:p w14:paraId="4A35FBFB" w14:textId="77777777" w:rsidR="00A93BDF" w:rsidRDefault="00A93BDF" w:rsidP="00A93BDF">
      <w:pPr>
        <w:spacing w:after="160" w:line="259" w:lineRule="auto"/>
        <w:rPr>
          <w:sz w:val="22"/>
        </w:rPr>
      </w:pPr>
    </w:p>
    <w:p w14:paraId="1410A786" w14:textId="77777777" w:rsidR="00A93BDF" w:rsidRDefault="00A93BDF" w:rsidP="00A93BDF">
      <w:pPr>
        <w:spacing w:after="160" w:line="259" w:lineRule="auto"/>
        <w:rPr>
          <w:sz w:val="22"/>
        </w:rPr>
      </w:pPr>
      <w:r>
        <w:rPr>
          <w:sz w:val="22"/>
        </w:rPr>
        <w:t>* Weitere Angaben und Unterlagen werden, sofern mit „Ja“ beantwortet, von Ihrem Sachbearbeiter einzelfallbezogen angefordert</w:t>
      </w:r>
    </w:p>
    <w:p w14:paraId="239B61E0" w14:textId="77777777" w:rsidR="00A93BDF" w:rsidRDefault="00A93BDF">
      <w:pPr>
        <w:spacing w:after="160" w:line="259" w:lineRule="auto"/>
        <w:rPr>
          <w:sz w:val="22"/>
        </w:rPr>
      </w:pPr>
      <w:r>
        <w:rPr>
          <w:sz w:val="22"/>
        </w:rPr>
        <w:br w:type="page"/>
      </w:r>
    </w:p>
    <w:p w14:paraId="5556E3BF" w14:textId="77777777" w:rsidR="004B64B8" w:rsidRDefault="004B64B8">
      <w:pPr>
        <w:spacing w:after="160" w:line="259" w:lineRule="auto"/>
        <w:rPr>
          <w:sz w:val="22"/>
        </w:rPr>
      </w:pPr>
    </w:p>
    <w:p w14:paraId="7C60FEE1" w14:textId="77777777" w:rsidR="004B64B8" w:rsidRPr="00A705D3" w:rsidRDefault="000F17B1" w:rsidP="004B64B8">
      <w:pPr>
        <w:pStyle w:val="berschrift2"/>
        <w:shd w:val="clear" w:color="auto" w:fill="A6A6A6" w:themeFill="background1" w:themeFillShade="A6"/>
        <w:rPr>
          <w:sz w:val="22"/>
        </w:rPr>
      </w:pPr>
      <w:r>
        <w:rPr>
          <w:sz w:val="22"/>
        </w:rPr>
        <w:t>Einkünfte aus Vermietung und Verpachtung</w:t>
      </w:r>
    </w:p>
    <w:p w14:paraId="301EF1E1" w14:textId="77777777" w:rsidR="000F17B1" w:rsidRDefault="000F17B1">
      <w:pPr>
        <w:spacing w:after="160" w:line="259" w:lineRule="auto"/>
        <w:rPr>
          <w:sz w:val="22"/>
        </w:rPr>
      </w:pPr>
    </w:p>
    <w:tbl>
      <w:tblPr>
        <w:tblStyle w:val="Gitternetztabelle3Akzent4"/>
        <w:tblW w:w="8235" w:type="dxa"/>
        <w:tblInd w:w="-5" w:type="dxa"/>
        <w:tblLook w:val="04A0" w:firstRow="1" w:lastRow="0" w:firstColumn="1" w:lastColumn="0" w:noHBand="0" w:noVBand="1"/>
      </w:tblPr>
      <w:tblGrid>
        <w:gridCol w:w="6521"/>
        <w:gridCol w:w="850"/>
        <w:gridCol w:w="864"/>
      </w:tblGrid>
      <w:tr w:rsidR="006E22CE" w:rsidRPr="002B26E7" w14:paraId="7C49A3EA" w14:textId="77777777" w:rsidTr="006E22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6521" w:type="dxa"/>
          </w:tcPr>
          <w:p w14:paraId="2E320D32" w14:textId="77777777" w:rsidR="006E22CE" w:rsidRPr="002B26E7" w:rsidRDefault="006E22CE" w:rsidP="00B524DD">
            <w:pPr>
              <w:rPr>
                <w:rFonts w:asciiTheme="majorHAnsi" w:hAnsiTheme="majorHAnsi" w:cstheme="majorBidi"/>
                <w:iCs w:val="0"/>
                <w:color w:val="000000" w:themeColor="text1"/>
                <w:sz w:val="22"/>
              </w:rPr>
            </w:pPr>
          </w:p>
        </w:tc>
        <w:tc>
          <w:tcPr>
            <w:tcW w:w="850" w:type="dxa"/>
          </w:tcPr>
          <w:p w14:paraId="51310371" w14:textId="77777777" w:rsidR="006E22CE" w:rsidRPr="002B26E7" w:rsidRDefault="006E22CE" w:rsidP="00B524D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  <w:r w:rsidRPr="002B26E7"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  <w:t>Ja</w:t>
            </w:r>
          </w:p>
        </w:tc>
        <w:tc>
          <w:tcPr>
            <w:tcW w:w="864" w:type="dxa"/>
          </w:tcPr>
          <w:p w14:paraId="605DDC71" w14:textId="77777777" w:rsidR="006E22CE" w:rsidRPr="002B26E7" w:rsidRDefault="006E22CE" w:rsidP="00B524D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  <w:r w:rsidRPr="002B26E7"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  <w:t>Nein</w:t>
            </w:r>
          </w:p>
        </w:tc>
      </w:tr>
      <w:tr w:rsidR="006E22CE" w:rsidRPr="002B26E7" w14:paraId="3982750D" w14:textId="77777777" w:rsidTr="006E22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  <w:shd w:val="clear" w:color="auto" w:fill="FFF2CC" w:themeFill="accent4" w:themeFillTint="33"/>
          </w:tcPr>
          <w:p w14:paraId="302251BA" w14:textId="77777777" w:rsidR="006E22CE" w:rsidRPr="002B26E7" w:rsidRDefault="006E22CE" w:rsidP="00B524DD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Kaufvertrag</w:t>
            </w:r>
          </w:p>
        </w:tc>
        <w:tc>
          <w:tcPr>
            <w:tcW w:w="850" w:type="dxa"/>
          </w:tcPr>
          <w:p w14:paraId="2FA62104" w14:textId="77777777" w:rsidR="006E22CE" w:rsidRPr="002B26E7" w:rsidRDefault="006E22CE" w:rsidP="00B52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134D6522" w14:textId="77777777" w:rsidR="006E22CE" w:rsidRPr="002B26E7" w:rsidRDefault="006E22CE" w:rsidP="00B52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6E22CE" w:rsidRPr="002B26E7" w14:paraId="4D51E304" w14:textId="77777777" w:rsidTr="006E22C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</w:tcPr>
          <w:p w14:paraId="5CD156DA" w14:textId="77777777" w:rsidR="006E22CE" w:rsidRPr="002B26E7" w:rsidRDefault="006E22CE" w:rsidP="00B524DD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Einheitswertaktenzeichen</w:t>
            </w:r>
          </w:p>
        </w:tc>
        <w:tc>
          <w:tcPr>
            <w:tcW w:w="850" w:type="dxa"/>
          </w:tcPr>
          <w:p w14:paraId="65FDCEF2" w14:textId="77777777" w:rsidR="006E22CE" w:rsidRPr="002B26E7" w:rsidRDefault="006E22CE" w:rsidP="00B524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54F90D61" w14:textId="77777777" w:rsidR="006E22CE" w:rsidRPr="002B26E7" w:rsidRDefault="006E22CE" w:rsidP="00B524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6E22CE" w:rsidRPr="002B26E7" w14:paraId="3CA9762E" w14:textId="77777777" w:rsidTr="006E22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  <w:shd w:val="clear" w:color="auto" w:fill="FFF2CC" w:themeFill="accent4" w:themeFillTint="33"/>
          </w:tcPr>
          <w:p w14:paraId="597EEBCA" w14:textId="77777777" w:rsidR="006E22CE" w:rsidRPr="002B26E7" w:rsidRDefault="006E22CE" w:rsidP="00B524DD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Wohnflächenberechnung</w:t>
            </w:r>
          </w:p>
        </w:tc>
        <w:tc>
          <w:tcPr>
            <w:tcW w:w="850" w:type="dxa"/>
          </w:tcPr>
          <w:p w14:paraId="75288E54" w14:textId="77777777" w:rsidR="006E22CE" w:rsidRPr="002B26E7" w:rsidRDefault="006E22CE" w:rsidP="00B52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2FE92693" w14:textId="77777777" w:rsidR="006E22CE" w:rsidRPr="002B26E7" w:rsidRDefault="006E22CE" w:rsidP="00B52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6E22CE" w:rsidRPr="002B26E7" w14:paraId="00ECFCF7" w14:textId="77777777" w:rsidTr="006E22C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</w:tcPr>
          <w:p w14:paraId="4C279475" w14:textId="77777777" w:rsidR="006E22CE" w:rsidRPr="002B26E7" w:rsidRDefault="006E22CE" w:rsidP="00B524DD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Anschaffungsdatum/Fertigstellungsdatum</w:t>
            </w:r>
          </w:p>
        </w:tc>
        <w:tc>
          <w:tcPr>
            <w:tcW w:w="850" w:type="dxa"/>
          </w:tcPr>
          <w:p w14:paraId="25772CDD" w14:textId="77777777" w:rsidR="006E22CE" w:rsidRPr="002B26E7" w:rsidRDefault="006E22CE" w:rsidP="00B524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6800E463" w14:textId="77777777" w:rsidR="006E22CE" w:rsidRPr="002B26E7" w:rsidRDefault="006E22CE" w:rsidP="00B524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6E22CE" w:rsidRPr="002B26E7" w14:paraId="69B6B865" w14:textId="77777777" w:rsidTr="006E22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  <w:shd w:val="clear" w:color="auto" w:fill="FFF2CC" w:themeFill="accent4" w:themeFillTint="33"/>
          </w:tcPr>
          <w:p w14:paraId="1EB135A6" w14:textId="77777777" w:rsidR="006E22CE" w:rsidRPr="002B26E7" w:rsidRDefault="006E22CE" w:rsidP="00B524DD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Anschaffungs-/Anschaffungsnebenkosten (Abschreibung)</w:t>
            </w:r>
          </w:p>
        </w:tc>
        <w:tc>
          <w:tcPr>
            <w:tcW w:w="850" w:type="dxa"/>
          </w:tcPr>
          <w:p w14:paraId="0F63D157" w14:textId="77777777" w:rsidR="006E22CE" w:rsidRPr="002B26E7" w:rsidRDefault="006E22CE" w:rsidP="00B52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03629FC8" w14:textId="77777777" w:rsidR="006E22CE" w:rsidRPr="002B26E7" w:rsidRDefault="006E22CE" w:rsidP="00B52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6E22CE" w:rsidRPr="002B26E7" w14:paraId="6D69A6E2" w14:textId="77777777" w:rsidTr="006E22C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</w:tcPr>
          <w:p w14:paraId="21CCE22B" w14:textId="77777777" w:rsidR="006E22CE" w:rsidRPr="002B26E7" w:rsidRDefault="006E22CE" w:rsidP="00310AF9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Mieteinnahmen und Umlagen (Nebenkostenabrechnung)</w:t>
            </w:r>
          </w:p>
        </w:tc>
        <w:tc>
          <w:tcPr>
            <w:tcW w:w="850" w:type="dxa"/>
          </w:tcPr>
          <w:p w14:paraId="4C0D5F8A" w14:textId="77777777" w:rsidR="006E22CE" w:rsidRPr="002B26E7" w:rsidRDefault="006E22CE" w:rsidP="00310A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38171BC2" w14:textId="77777777" w:rsidR="006E22CE" w:rsidRPr="002B26E7" w:rsidRDefault="006E22CE" w:rsidP="00310A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6E22CE" w:rsidRPr="002B26E7" w14:paraId="1B6E399C" w14:textId="77777777" w:rsidTr="006E22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  <w:shd w:val="clear" w:color="auto" w:fill="FFF2CC" w:themeFill="accent4" w:themeFillTint="33"/>
          </w:tcPr>
          <w:p w14:paraId="093427E3" w14:textId="77777777" w:rsidR="006E22CE" w:rsidRPr="002B26E7" w:rsidRDefault="006E22CE" w:rsidP="00310AF9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Mietverträge und Angaben zu Verwandtschaftsverhältnis</w:t>
            </w:r>
          </w:p>
        </w:tc>
        <w:tc>
          <w:tcPr>
            <w:tcW w:w="850" w:type="dxa"/>
          </w:tcPr>
          <w:p w14:paraId="30EAE5A4" w14:textId="77777777" w:rsidR="006E22CE" w:rsidRPr="002B26E7" w:rsidRDefault="006E22CE" w:rsidP="00310A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3E788491" w14:textId="77777777" w:rsidR="006E22CE" w:rsidRPr="002B26E7" w:rsidRDefault="006E22CE" w:rsidP="00310A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6E22CE" w:rsidRPr="002B26E7" w14:paraId="3FA4FA7F" w14:textId="77777777" w:rsidTr="006E22C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</w:tcPr>
          <w:p w14:paraId="6EA4D5BC" w14:textId="77777777" w:rsidR="006E22CE" w:rsidRPr="002B26E7" w:rsidRDefault="006E22CE" w:rsidP="00310AF9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Geldbeschaffungskosten</w:t>
            </w:r>
          </w:p>
        </w:tc>
        <w:tc>
          <w:tcPr>
            <w:tcW w:w="850" w:type="dxa"/>
          </w:tcPr>
          <w:p w14:paraId="44A872C0" w14:textId="77777777" w:rsidR="006E22CE" w:rsidRPr="002B26E7" w:rsidRDefault="006E22CE" w:rsidP="00310A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0D47077F" w14:textId="77777777" w:rsidR="006E22CE" w:rsidRPr="002B26E7" w:rsidRDefault="006E22CE" w:rsidP="00310A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6E22CE" w:rsidRPr="002B26E7" w14:paraId="28265D30" w14:textId="77777777" w:rsidTr="006E22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  <w:shd w:val="clear" w:color="auto" w:fill="FFF2CC" w:themeFill="accent4" w:themeFillTint="33"/>
          </w:tcPr>
          <w:p w14:paraId="372A9DF3" w14:textId="77777777" w:rsidR="006E22CE" w:rsidRPr="002B26E7" w:rsidRDefault="006E22CE" w:rsidP="00310AF9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Darlehensauszug/Finanzierungskosten</w:t>
            </w:r>
          </w:p>
        </w:tc>
        <w:tc>
          <w:tcPr>
            <w:tcW w:w="850" w:type="dxa"/>
          </w:tcPr>
          <w:p w14:paraId="78FA3583" w14:textId="77777777" w:rsidR="006E22CE" w:rsidRPr="002B26E7" w:rsidRDefault="006E22CE" w:rsidP="00310A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31E3D24F" w14:textId="77777777" w:rsidR="006E22CE" w:rsidRPr="002B26E7" w:rsidRDefault="006E22CE" w:rsidP="00310A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6E22CE" w:rsidRPr="002B26E7" w14:paraId="26BA9222" w14:textId="77777777" w:rsidTr="006E22C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  <w:shd w:val="clear" w:color="auto" w:fill="auto"/>
          </w:tcPr>
          <w:p w14:paraId="62D1BED8" w14:textId="77777777" w:rsidR="006E22CE" w:rsidRPr="002B26E7" w:rsidRDefault="006E22CE" w:rsidP="00310AF9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Erhaltungsaufwendungen/Reparaturkosten</w:t>
            </w:r>
          </w:p>
        </w:tc>
        <w:tc>
          <w:tcPr>
            <w:tcW w:w="850" w:type="dxa"/>
            <w:shd w:val="clear" w:color="auto" w:fill="auto"/>
          </w:tcPr>
          <w:p w14:paraId="23935E74" w14:textId="77777777" w:rsidR="006E22CE" w:rsidRPr="002B26E7" w:rsidRDefault="006E22CE" w:rsidP="00310A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  <w:shd w:val="clear" w:color="auto" w:fill="auto"/>
          </w:tcPr>
          <w:p w14:paraId="679B56E3" w14:textId="77777777" w:rsidR="006E22CE" w:rsidRPr="002B26E7" w:rsidRDefault="006E22CE" w:rsidP="00310A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6E22CE" w:rsidRPr="002B26E7" w14:paraId="185BB361" w14:textId="77777777" w:rsidTr="006E22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  <w:shd w:val="clear" w:color="auto" w:fill="FFF2CC" w:themeFill="accent4" w:themeFillTint="33"/>
          </w:tcPr>
          <w:p w14:paraId="5E84DF7E" w14:textId="77777777" w:rsidR="006E22CE" w:rsidRPr="002B26E7" w:rsidRDefault="006E22CE" w:rsidP="00310AF9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Grundbesitzabgabenbescheid</w:t>
            </w:r>
          </w:p>
        </w:tc>
        <w:tc>
          <w:tcPr>
            <w:tcW w:w="850" w:type="dxa"/>
          </w:tcPr>
          <w:p w14:paraId="2A7EC702" w14:textId="77777777" w:rsidR="006E22CE" w:rsidRPr="002B26E7" w:rsidRDefault="006E22CE" w:rsidP="00310A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5CA55039" w14:textId="77777777" w:rsidR="006E22CE" w:rsidRPr="002B26E7" w:rsidRDefault="006E22CE" w:rsidP="00310A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6E22CE" w:rsidRPr="002B26E7" w14:paraId="08CEA686" w14:textId="77777777" w:rsidTr="006E22C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  <w:shd w:val="clear" w:color="auto" w:fill="auto"/>
          </w:tcPr>
          <w:p w14:paraId="10FD5134" w14:textId="77777777" w:rsidR="006E22CE" w:rsidRPr="002B26E7" w:rsidRDefault="006E22CE" w:rsidP="00B524DD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Strom- und Heizkosten</w:t>
            </w:r>
          </w:p>
        </w:tc>
        <w:tc>
          <w:tcPr>
            <w:tcW w:w="850" w:type="dxa"/>
            <w:shd w:val="clear" w:color="auto" w:fill="auto"/>
          </w:tcPr>
          <w:p w14:paraId="6120FDDF" w14:textId="77777777" w:rsidR="006E22CE" w:rsidRPr="002B26E7" w:rsidRDefault="006E22CE" w:rsidP="00B524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  <w:shd w:val="clear" w:color="auto" w:fill="auto"/>
          </w:tcPr>
          <w:p w14:paraId="49B846E0" w14:textId="77777777" w:rsidR="006E22CE" w:rsidRPr="002B26E7" w:rsidRDefault="006E22CE" w:rsidP="00B524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6E22CE" w:rsidRPr="002B26E7" w14:paraId="6FEC3C7E" w14:textId="77777777" w:rsidTr="006E22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  <w:shd w:val="clear" w:color="auto" w:fill="FFF2CC" w:themeFill="accent4" w:themeFillTint="33"/>
          </w:tcPr>
          <w:p w14:paraId="7AD71494" w14:textId="77777777" w:rsidR="006E22CE" w:rsidRPr="002B26E7" w:rsidRDefault="006E22CE" w:rsidP="00B524DD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Versicherungen</w:t>
            </w:r>
          </w:p>
        </w:tc>
        <w:tc>
          <w:tcPr>
            <w:tcW w:w="850" w:type="dxa"/>
          </w:tcPr>
          <w:p w14:paraId="283D70EC" w14:textId="77777777" w:rsidR="006E22CE" w:rsidRPr="002B26E7" w:rsidRDefault="006E22CE" w:rsidP="00B52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5821CAA6" w14:textId="77777777" w:rsidR="006E22CE" w:rsidRPr="002B26E7" w:rsidRDefault="006E22CE" w:rsidP="00B52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6E22CE" w:rsidRPr="002B26E7" w14:paraId="38A46D8E" w14:textId="77777777" w:rsidTr="006E22C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  <w:shd w:val="clear" w:color="auto" w:fill="auto"/>
          </w:tcPr>
          <w:p w14:paraId="54D9AB34" w14:textId="77777777" w:rsidR="006E22CE" w:rsidRPr="002B26E7" w:rsidRDefault="006E22CE" w:rsidP="00B524DD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Schornsteinfegerkosten</w:t>
            </w:r>
          </w:p>
        </w:tc>
        <w:tc>
          <w:tcPr>
            <w:tcW w:w="850" w:type="dxa"/>
            <w:shd w:val="clear" w:color="auto" w:fill="auto"/>
          </w:tcPr>
          <w:p w14:paraId="3D89C66D" w14:textId="77777777" w:rsidR="006E22CE" w:rsidRPr="002B26E7" w:rsidRDefault="006E22CE" w:rsidP="00B524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  <w:shd w:val="clear" w:color="auto" w:fill="auto"/>
          </w:tcPr>
          <w:p w14:paraId="698E29F3" w14:textId="77777777" w:rsidR="006E22CE" w:rsidRPr="002B26E7" w:rsidRDefault="006E22CE" w:rsidP="00B524D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6E22CE" w:rsidRPr="002B26E7" w14:paraId="7CE7F5C0" w14:textId="77777777" w:rsidTr="006E22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  <w:shd w:val="clear" w:color="auto" w:fill="FFF2CC" w:themeFill="accent4" w:themeFillTint="33"/>
          </w:tcPr>
          <w:p w14:paraId="170BA0A7" w14:textId="77777777" w:rsidR="006E22CE" w:rsidRPr="002B26E7" w:rsidRDefault="006E22CE" w:rsidP="00B524DD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Hausmeisterkosten</w:t>
            </w:r>
          </w:p>
        </w:tc>
        <w:tc>
          <w:tcPr>
            <w:tcW w:w="850" w:type="dxa"/>
          </w:tcPr>
          <w:p w14:paraId="341EE5C2" w14:textId="77777777" w:rsidR="006E22CE" w:rsidRPr="002B26E7" w:rsidRDefault="006E22CE" w:rsidP="00B52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20611B12" w14:textId="77777777" w:rsidR="006E22CE" w:rsidRPr="002B26E7" w:rsidRDefault="006E22CE" w:rsidP="00B524D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6E22CE" w:rsidRPr="002B26E7" w14:paraId="5635F0C3" w14:textId="77777777" w:rsidTr="006E22C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  <w:shd w:val="clear" w:color="auto" w:fill="auto"/>
          </w:tcPr>
          <w:p w14:paraId="69CBB019" w14:textId="77777777" w:rsidR="006E22CE" w:rsidRPr="002B26E7" w:rsidRDefault="006E22CE" w:rsidP="00310AF9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Hausverwalterabrechnung</w:t>
            </w:r>
          </w:p>
        </w:tc>
        <w:tc>
          <w:tcPr>
            <w:tcW w:w="850" w:type="dxa"/>
            <w:shd w:val="clear" w:color="auto" w:fill="auto"/>
          </w:tcPr>
          <w:p w14:paraId="462F97E8" w14:textId="77777777" w:rsidR="006E22CE" w:rsidRPr="002B26E7" w:rsidRDefault="006E22CE" w:rsidP="00310A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  <w:shd w:val="clear" w:color="auto" w:fill="auto"/>
          </w:tcPr>
          <w:p w14:paraId="2AE37D8B" w14:textId="77777777" w:rsidR="006E22CE" w:rsidRPr="002B26E7" w:rsidRDefault="006E22CE" w:rsidP="00310A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6E22CE" w:rsidRPr="002B26E7" w14:paraId="40A35C32" w14:textId="77777777" w:rsidTr="006E22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  <w:shd w:val="clear" w:color="auto" w:fill="FFF2CC" w:themeFill="accent4" w:themeFillTint="33"/>
          </w:tcPr>
          <w:p w14:paraId="6E624D2B" w14:textId="77777777" w:rsidR="006E22CE" w:rsidRPr="002B26E7" w:rsidRDefault="006E22CE" w:rsidP="00310AF9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Sonstige Werbungskosten (Steuerberatungskosten, Fahrtkosten, etc.)</w:t>
            </w:r>
          </w:p>
        </w:tc>
        <w:tc>
          <w:tcPr>
            <w:tcW w:w="850" w:type="dxa"/>
          </w:tcPr>
          <w:p w14:paraId="4C374CC7" w14:textId="77777777" w:rsidR="006E22CE" w:rsidRPr="002B26E7" w:rsidRDefault="006E22CE" w:rsidP="00310A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00894657" w14:textId="77777777" w:rsidR="006E22CE" w:rsidRPr="002B26E7" w:rsidRDefault="006E22CE" w:rsidP="00310A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A93BDF" w:rsidRPr="002B26E7" w14:paraId="1CFFE990" w14:textId="77777777" w:rsidTr="00A93BDF">
        <w:trPr>
          <w:trHeight w:val="5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  <w:shd w:val="clear" w:color="auto" w:fill="auto"/>
          </w:tcPr>
          <w:p w14:paraId="102E5496" w14:textId="13EDC415" w:rsidR="00A93BDF" w:rsidRPr="00A93BDF" w:rsidRDefault="00A93BDF" w:rsidP="00A93BDF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 w:rsidRPr="00A93BDF"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Bei Vermietung von Ferienwohnungen bitte folgende Daten angeben:</w:t>
            </w:r>
          </w:p>
          <w:p w14:paraId="5C6FC107" w14:textId="77777777" w:rsidR="00A93BDF" w:rsidRPr="00A93BDF" w:rsidRDefault="00A93BDF" w:rsidP="00A93BDF">
            <w:pPr>
              <w:pStyle w:val="Listenabsatz"/>
              <w:numPr>
                <w:ilvl w:val="0"/>
                <w:numId w:val="2"/>
              </w:num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 w:rsidRPr="00A93BDF"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Tage der Selbstnutzung</w:t>
            </w:r>
          </w:p>
          <w:p w14:paraId="464D0EC5" w14:textId="77777777" w:rsidR="00A93BDF" w:rsidRPr="00A93BDF" w:rsidRDefault="00A93BDF" w:rsidP="00A93BDF">
            <w:pPr>
              <w:pStyle w:val="Listenabsatz"/>
              <w:numPr>
                <w:ilvl w:val="0"/>
                <w:numId w:val="2"/>
              </w:num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 w:rsidRPr="00A93BDF"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Anzahl Vermietungstage</w:t>
            </w:r>
          </w:p>
          <w:p w14:paraId="7AEABF6F" w14:textId="77777777" w:rsidR="00A93BDF" w:rsidRPr="00A93BDF" w:rsidRDefault="00A93BDF" w:rsidP="00A93BDF">
            <w:pPr>
              <w:pStyle w:val="Listenabsatz"/>
              <w:numPr>
                <w:ilvl w:val="0"/>
                <w:numId w:val="2"/>
              </w:num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 w:rsidRPr="00A93BDF"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Anzahl Leerstandstage</w:t>
            </w:r>
          </w:p>
          <w:p w14:paraId="14340345" w14:textId="39047434" w:rsidR="00A93BDF" w:rsidRPr="00A93BDF" w:rsidRDefault="00A93BDF" w:rsidP="00A93BDF">
            <w:pPr>
              <w:pStyle w:val="Listenabsatz"/>
              <w:numPr>
                <w:ilvl w:val="0"/>
                <w:numId w:val="2"/>
              </w:numPr>
              <w:jc w:val="left"/>
              <w:rPr>
                <w:rFonts w:asciiTheme="majorHAnsi" w:hAnsiTheme="majorHAnsi" w:cstheme="majorBidi"/>
                <w:i w:val="0"/>
                <w:iCs w:val="0"/>
                <w:color w:val="000000" w:themeColor="text1"/>
                <w:sz w:val="22"/>
              </w:rPr>
            </w:pPr>
            <w:r w:rsidRPr="00A93BDF"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Anzahl der ortsüblichen Vermietungstage</w:t>
            </w:r>
          </w:p>
        </w:tc>
        <w:tc>
          <w:tcPr>
            <w:tcW w:w="850" w:type="dxa"/>
          </w:tcPr>
          <w:p w14:paraId="2A6E25F7" w14:textId="77777777" w:rsidR="00A93BDF" w:rsidRPr="002B26E7" w:rsidRDefault="00A93BDF" w:rsidP="00310A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5EB33B89" w14:textId="77777777" w:rsidR="00A93BDF" w:rsidRPr="002B26E7" w:rsidRDefault="00A93BDF" w:rsidP="00310A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</w:tbl>
    <w:p w14:paraId="52A2A848" w14:textId="371DA2F4" w:rsidR="00A93BDF" w:rsidRDefault="00A93BDF"/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7371"/>
      </w:tblGrid>
      <w:tr w:rsidR="00310AF9" w:rsidRPr="00833E0D" w14:paraId="4EAD921D" w14:textId="77777777" w:rsidTr="00B524DD">
        <w:tc>
          <w:tcPr>
            <w:tcW w:w="1701" w:type="dxa"/>
          </w:tcPr>
          <w:p w14:paraId="0377BE9E" w14:textId="77777777" w:rsidR="00A93BDF" w:rsidRDefault="00A93BDF" w:rsidP="00B524D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  <w:p w14:paraId="4070CB3A" w14:textId="77777777" w:rsidR="00A93BDF" w:rsidRDefault="00A93BDF" w:rsidP="00B524D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  <w:p w14:paraId="78D05719" w14:textId="77777777" w:rsidR="00A93BDF" w:rsidRDefault="00A93BDF" w:rsidP="00B524D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  <w:p w14:paraId="7452EBB5" w14:textId="42314FD4" w:rsidR="00310AF9" w:rsidRPr="00833E0D" w:rsidRDefault="00310AF9" w:rsidP="00B524D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  <w:r w:rsidRPr="00833E0D"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  <w:t>Anmerkungen:</w:t>
            </w:r>
          </w:p>
        </w:tc>
        <w:tc>
          <w:tcPr>
            <w:tcW w:w="7371" w:type="dxa"/>
            <w:tcBorders>
              <w:bottom w:val="single" w:sz="4" w:space="0" w:color="FFC000"/>
            </w:tcBorders>
          </w:tcPr>
          <w:p w14:paraId="2C297D02" w14:textId="77777777" w:rsidR="00310AF9" w:rsidRPr="00833E0D" w:rsidRDefault="00310AF9" w:rsidP="00B524D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</w:tr>
      <w:tr w:rsidR="00310AF9" w:rsidRPr="00833E0D" w14:paraId="085FF868" w14:textId="77777777" w:rsidTr="00B524DD">
        <w:tc>
          <w:tcPr>
            <w:tcW w:w="1701" w:type="dxa"/>
          </w:tcPr>
          <w:p w14:paraId="73CB3AF3" w14:textId="77777777" w:rsidR="00310AF9" w:rsidRPr="00833E0D" w:rsidRDefault="00310AF9" w:rsidP="00B524D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  <w:tc>
          <w:tcPr>
            <w:tcW w:w="7371" w:type="dxa"/>
            <w:tcBorders>
              <w:top w:val="single" w:sz="4" w:space="0" w:color="FFC000"/>
              <w:bottom w:val="single" w:sz="4" w:space="0" w:color="FFC000"/>
            </w:tcBorders>
          </w:tcPr>
          <w:p w14:paraId="56A16301" w14:textId="77777777" w:rsidR="00310AF9" w:rsidRPr="00833E0D" w:rsidRDefault="00310AF9" w:rsidP="00B524D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</w:tr>
      <w:tr w:rsidR="00310AF9" w:rsidRPr="00833E0D" w14:paraId="5DCEB2DC" w14:textId="77777777" w:rsidTr="00B524DD">
        <w:tc>
          <w:tcPr>
            <w:tcW w:w="1701" w:type="dxa"/>
          </w:tcPr>
          <w:p w14:paraId="64C9557E" w14:textId="77777777" w:rsidR="00310AF9" w:rsidRPr="00833E0D" w:rsidRDefault="00310AF9" w:rsidP="00B524D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  <w:tc>
          <w:tcPr>
            <w:tcW w:w="7371" w:type="dxa"/>
            <w:tcBorders>
              <w:top w:val="single" w:sz="4" w:space="0" w:color="FFC000"/>
              <w:bottom w:val="single" w:sz="4" w:space="0" w:color="FFC000"/>
            </w:tcBorders>
          </w:tcPr>
          <w:p w14:paraId="1AE1A6F5" w14:textId="77777777" w:rsidR="00310AF9" w:rsidRPr="00833E0D" w:rsidRDefault="00310AF9" w:rsidP="00B524D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</w:tr>
    </w:tbl>
    <w:p w14:paraId="08B7F728" w14:textId="71F03227" w:rsidR="00A93BDF" w:rsidRDefault="00A93BDF" w:rsidP="00F3229B">
      <w:pPr>
        <w:spacing w:after="160" w:line="259" w:lineRule="auto"/>
        <w:rPr>
          <w:sz w:val="22"/>
        </w:rPr>
      </w:pPr>
    </w:p>
    <w:p w14:paraId="26C0EF31" w14:textId="77777777" w:rsidR="00A93BDF" w:rsidRDefault="00A93BDF">
      <w:pPr>
        <w:spacing w:after="160" w:line="259" w:lineRule="auto"/>
        <w:rPr>
          <w:sz w:val="22"/>
        </w:rPr>
      </w:pPr>
      <w:r>
        <w:rPr>
          <w:sz w:val="22"/>
        </w:rPr>
        <w:br w:type="page"/>
      </w:r>
    </w:p>
    <w:p w14:paraId="78C3285B" w14:textId="77777777" w:rsidR="00F3229B" w:rsidRDefault="00F3229B" w:rsidP="00F3229B">
      <w:pPr>
        <w:spacing w:after="160" w:line="259" w:lineRule="auto"/>
        <w:rPr>
          <w:sz w:val="22"/>
        </w:rPr>
      </w:pPr>
    </w:p>
    <w:p w14:paraId="13D9BEB1" w14:textId="77777777" w:rsidR="00F3229B" w:rsidRPr="00A705D3" w:rsidRDefault="00F3229B" w:rsidP="00F3229B">
      <w:pPr>
        <w:pStyle w:val="berschrift2"/>
        <w:shd w:val="clear" w:color="auto" w:fill="A6A6A6" w:themeFill="background1" w:themeFillShade="A6"/>
        <w:rPr>
          <w:sz w:val="22"/>
        </w:rPr>
      </w:pPr>
      <w:r>
        <w:rPr>
          <w:sz w:val="22"/>
        </w:rPr>
        <w:t>Rente/Sonstige Einkünfte</w:t>
      </w:r>
    </w:p>
    <w:p w14:paraId="23755A9A" w14:textId="77777777" w:rsidR="00F3229B" w:rsidRDefault="00F3229B" w:rsidP="00F3229B">
      <w:pPr>
        <w:spacing w:after="160" w:line="259" w:lineRule="auto"/>
        <w:rPr>
          <w:sz w:val="22"/>
        </w:rPr>
      </w:pPr>
    </w:p>
    <w:tbl>
      <w:tblPr>
        <w:tblStyle w:val="Gitternetztabelle3Akzent4"/>
        <w:tblW w:w="8235" w:type="dxa"/>
        <w:tblInd w:w="-5" w:type="dxa"/>
        <w:tblLook w:val="04A0" w:firstRow="1" w:lastRow="0" w:firstColumn="1" w:lastColumn="0" w:noHBand="0" w:noVBand="1"/>
      </w:tblPr>
      <w:tblGrid>
        <w:gridCol w:w="6521"/>
        <w:gridCol w:w="850"/>
        <w:gridCol w:w="864"/>
      </w:tblGrid>
      <w:tr w:rsidR="006E22CE" w:rsidRPr="002B26E7" w14:paraId="6B07747B" w14:textId="77777777" w:rsidTr="006E22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6521" w:type="dxa"/>
          </w:tcPr>
          <w:p w14:paraId="682198AA" w14:textId="77777777" w:rsidR="006E22CE" w:rsidRPr="002B26E7" w:rsidRDefault="006E22CE" w:rsidP="001C67E0">
            <w:pPr>
              <w:rPr>
                <w:rFonts w:asciiTheme="majorHAnsi" w:hAnsiTheme="majorHAnsi" w:cstheme="majorBidi"/>
                <w:iCs w:val="0"/>
                <w:color w:val="000000" w:themeColor="text1"/>
                <w:sz w:val="22"/>
              </w:rPr>
            </w:pPr>
          </w:p>
        </w:tc>
        <w:tc>
          <w:tcPr>
            <w:tcW w:w="850" w:type="dxa"/>
          </w:tcPr>
          <w:p w14:paraId="6BEA9FFA" w14:textId="77777777" w:rsidR="006E22CE" w:rsidRPr="002B26E7" w:rsidRDefault="006E22CE" w:rsidP="001C67E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  <w:r w:rsidRPr="002B26E7"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  <w:t>Ja</w:t>
            </w:r>
          </w:p>
        </w:tc>
        <w:tc>
          <w:tcPr>
            <w:tcW w:w="864" w:type="dxa"/>
          </w:tcPr>
          <w:p w14:paraId="23081B14" w14:textId="77777777" w:rsidR="006E22CE" w:rsidRPr="002B26E7" w:rsidRDefault="006E22CE" w:rsidP="001C67E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  <w:r w:rsidRPr="002B26E7"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  <w:t>Nein</w:t>
            </w:r>
          </w:p>
        </w:tc>
      </w:tr>
      <w:tr w:rsidR="006E22CE" w:rsidRPr="002B26E7" w14:paraId="1DB0A12C" w14:textId="77777777" w:rsidTr="006E22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  <w:shd w:val="clear" w:color="auto" w:fill="FFF2CC" w:themeFill="accent4" w:themeFillTint="33"/>
          </w:tcPr>
          <w:p w14:paraId="180C7DC2" w14:textId="77777777" w:rsidR="006E22CE" w:rsidRPr="002B26E7" w:rsidRDefault="006E22CE" w:rsidP="001C67E0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Rentenanpassungsbescheid</w:t>
            </w:r>
          </w:p>
        </w:tc>
        <w:tc>
          <w:tcPr>
            <w:tcW w:w="850" w:type="dxa"/>
          </w:tcPr>
          <w:p w14:paraId="324144AF" w14:textId="77777777" w:rsidR="006E22CE" w:rsidRPr="002B26E7" w:rsidRDefault="006E22CE" w:rsidP="001C67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0CF4B2D0" w14:textId="77777777" w:rsidR="006E22CE" w:rsidRPr="002B26E7" w:rsidRDefault="006E22CE" w:rsidP="001C67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6E22CE" w:rsidRPr="002B26E7" w14:paraId="00B77D40" w14:textId="77777777" w:rsidTr="006E22C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</w:tcPr>
          <w:p w14:paraId="1C23C8EA" w14:textId="77777777" w:rsidR="006E22CE" w:rsidRPr="002B26E7" w:rsidRDefault="006E22CE" w:rsidP="001C67E0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Rentenbescheid über Renten aus privaten Rentenversicherungen/aus betrieblicher Altersvorsorge/ausländischen Rentenversicherung</w:t>
            </w:r>
          </w:p>
        </w:tc>
        <w:tc>
          <w:tcPr>
            <w:tcW w:w="850" w:type="dxa"/>
          </w:tcPr>
          <w:p w14:paraId="23DF67C4" w14:textId="77777777" w:rsidR="006E22CE" w:rsidRPr="002B26E7" w:rsidRDefault="006E22CE" w:rsidP="001C67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4C9C8ADE" w14:textId="77777777" w:rsidR="006E22CE" w:rsidRPr="002B26E7" w:rsidRDefault="006E22CE" w:rsidP="001C67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6E22CE" w:rsidRPr="002B26E7" w14:paraId="5C8E8F5C" w14:textId="77777777" w:rsidTr="006E22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  <w:shd w:val="clear" w:color="auto" w:fill="FFF2CC" w:themeFill="accent4" w:themeFillTint="33"/>
          </w:tcPr>
          <w:p w14:paraId="1A4CC3B0" w14:textId="77777777" w:rsidR="006E22CE" w:rsidRPr="002B26E7" w:rsidRDefault="006E22CE" w:rsidP="001C67E0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Einnahmen aus Unterhaltsleistungen</w:t>
            </w:r>
          </w:p>
        </w:tc>
        <w:tc>
          <w:tcPr>
            <w:tcW w:w="850" w:type="dxa"/>
          </w:tcPr>
          <w:p w14:paraId="0DFBFCB3" w14:textId="77777777" w:rsidR="006E22CE" w:rsidRPr="002B26E7" w:rsidRDefault="006E22CE" w:rsidP="001C67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171A2221" w14:textId="77777777" w:rsidR="006E22CE" w:rsidRPr="002B26E7" w:rsidRDefault="006E22CE" w:rsidP="001C67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6E22CE" w:rsidRPr="002B26E7" w14:paraId="133D6BD9" w14:textId="77777777" w:rsidTr="006E22C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</w:tcPr>
          <w:p w14:paraId="641EB25B" w14:textId="77777777" w:rsidR="006E22CE" w:rsidRPr="002B26E7" w:rsidRDefault="006E22CE" w:rsidP="001C67E0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Einnahmen aus der Vermietung von Gegenständen</w:t>
            </w:r>
          </w:p>
        </w:tc>
        <w:tc>
          <w:tcPr>
            <w:tcW w:w="850" w:type="dxa"/>
          </w:tcPr>
          <w:p w14:paraId="08AD4985" w14:textId="77777777" w:rsidR="006E22CE" w:rsidRPr="002B26E7" w:rsidRDefault="006E22CE" w:rsidP="001C67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7AEA1B7A" w14:textId="77777777" w:rsidR="006E22CE" w:rsidRPr="002B26E7" w:rsidRDefault="006E22CE" w:rsidP="001C67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6E22CE" w:rsidRPr="002B26E7" w14:paraId="104C52B3" w14:textId="77777777" w:rsidTr="006E22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  <w:shd w:val="clear" w:color="auto" w:fill="FFF2CC" w:themeFill="accent4" w:themeFillTint="33"/>
          </w:tcPr>
          <w:p w14:paraId="365F26D2" w14:textId="77777777" w:rsidR="006E22CE" w:rsidRPr="002B26E7" w:rsidRDefault="006E22CE" w:rsidP="001C67E0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Einnahmen aus der Veräußerung von Immobilien, etc.</w:t>
            </w:r>
          </w:p>
        </w:tc>
        <w:tc>
          <w:tcPr>
            <w:tcW w:w="850" w:type="dxa"/>
          </w:tcPr>
          <w:p w14:paraId="7B611F9A" w14:textId="77777777" w:rsidR="006E22CE" w:rsidRPr="002B26E7" w:rsidRDefault="006E22CE" w:rsidP="001C67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58064490" w14:textId="77777777" w:rsidR="006E22CE" w:rsidRPr="002B26E7" w:rsidRDefault="006E22CE" w:rsidP="001C67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6E22CE" w:rsidRPr="002B26E7" w14:paraId="743F48BF" w14:textId="77777777" w:rsidTr="006E22C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</w:tcPr>
          <w:p w14:paraId="5B0D56F2" w14:textId="77777777" w:rsidR="006E22CE" w:rsidRPr="002B26E7" w:rsidRDefault="006E22CE" w:rsidP="001C67E0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Einnahmen aus der Tätigkeit als Übungsleiter/Ehrenämtern, etc.</w:t>
            </w:r>
          </w:p>
        </w:tc>
        <w:tc>
          <w:tcPr>
            <w:tcW w:w="850" w:type="dxa"/>
          </w:tcPr>
          <w:p w14:paraId="29CD6B6A" w14:textId="77777777" w:rsidR="006E22CE" w:rsidRPr="002B26E7" w:rsidRDefault="006E22CE" w:rsidP="001C67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489E91C1" w14:textId="77777777" w:rsidR="006E22CE" w:rsidRPr="002B26E7" w:rsidRDefault="006E22CE" w:rsidP="001C67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6E22CE" w:rsidRPr="002B26E7" w14:paraId="268CEC8D" w14:textId="77777777" w:rsidTr="006E22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  <w:shd w:val="clear" w:color="auto" w:fill="FFF2CC" w:themeFill="accent4" w:themeFillTint="33"/>
          </w:tcPr>
          <w:p w14:paraId="3AD6B263" w14:textId="77777777" w:rsidR="006E22CE" w:rsidRPr="008752C4" w:rsidRDefault="006E22CE" w:rsidP="001C67E0">
            <w:pPr>
              <w:jc w:val="left"/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</w:pPr>
            <w:r w:rsidRPr="008752C4"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Einnahmen aus der Veräußerung von Kryptowährung</w:t>
            </w:r>
          </w:p>
        </w:tc>
        <w:tc>
          <w:tcPr>
            <w:tcW w:w="850" w:type="dxa"/>
          </w:tcPr>
          <w:p w14:paraId="59864220" w14:textId="77777777" w:rsidR="006E22CE" w:rsidRPr="002B26E7" w:rsidRDefault="006E22CE" w:rsidP="001C67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0EA3AE61" w14:textId="77777777" w:rsidR="006E22CE" w:rsidRPr="002B26E7" w:rsidRDefault="006E22CE" w:rsidP="001C67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  <w:tr w:rsidR="00A97E49" w:rsidRPr="002B26E7" w14:paraId="688A5C63" w14:textId="77777777" w:rsidTr="00A97E4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21" w:type="dxa"/>
          </w:tcPr>
          <w:p w14:paraId="57837829" w14:textId="6FC4B61C" w:rsidR="00A97E49" w:rsidRPr="008752C4" w:rsidRDefault="00A97E49" w:rsidP="00A97E49">
            <w:pPr>
              <w:jc w:val="left"/>
              <w:rPr>
                <w:rFonts w:asciiTheme="majorHAnsi" w:hAnsiTheme="majorHAnsi" w:cstheme="majorBidi"/>
                <w:color w:val="000000" w:themeColor="text1"/>
                <w:sz w:val="22"/>
              </w:rPr>
            </w:pPr>
            <w:r>
              <w:rPr>
                <w:rFonts w:asciiTheme="majorHAnsi" w:hAnsiTheme="majorHAnsi" w:cstheme="majorBidi"/>
                <w:i w:val="0"/>
                <w:color w:val="000000" w:themeColor="text1"/>
                <w:sz w:val="22"/>
              </w:rPr>
              <w:t>Werbungskosten (bspw. Kosten Rentenberatung, Beiträge für Gewerkschaften usw.)</w:t>
            </w:r>
          </w:p>
        </w:tc>
        <w:tc>
          <w:tcPr>
            <w:tcW w:w="850" w:type="dxa"/>
          </w:tcPr>
          <w:p w14:paraId="69A592AF" w14:textId="77777777" w:rsidR="00A97E49" w:rsidRPr="002B26E7" w:rsidRDefault="00A97E49" w:rsidP="001C67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  <w:tc>
          <w:tcPr>
            <w:tcW w:w="864" w:type="dxa"/>
          </w:tcPr>
          <w:p w14:paraId="0FF942F5" w14:textId="77777777" w:rsidR="00A97E49" w:rsidRPr="002B26E7" w:rsidRDefault="00A97E49" w:rsidP="001C67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Bidi"/>
                <w:i/>
                <w:color w:val="000000" w:themeColor="text1"/>
                <w:sz w:val="22"/>
              </w:rPr>
            </w:pPr>
          </w:p>
        </w:tc>
      </w:tr>
    </w:tbl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7371"/>
      </w:tblGrid>
      <w:tr w:rsidR="00F3229B" w:rsidRPr="00833E0D" w14:paraId="6552A99A" w14:textId="77777777" w:rsidTr="001C67E0">
        <w:tc>
          <w:tcPr>
            <w:tcW w:w="1701" w:type="dxa"/>
          </w:tcPr>
          <w:p w14:paraId="075BA947" w14:textId="77777777" w:rsidR="00F3229B" w:rsidRDefault="00F3229B" w:rsidP="001C67E0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  <w:p w14:paraId="6279CA47" w14:textId="77777777" w:rsidR="00F3229B" w:rsidRPr="00833E0D" w:rsidRDefault="00F3229B" w:rsidP="001C67E0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  <w:r w:rsidRPr="00833E0D"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  <w:t>Anmerkungen:</w:t>
            </w:r>
          </w:p>
        </w:tc>
        <w:tc>
          <w:tcPr>
            <w:tcW w:w="7371" w:type="dxa"/>
            <w:tcBorders>
              <w:bottom w:val="single" w:sz="4" w:space="0" w:color="FFC000"/>
            </w:tcBorders>
          </w:tcPr>
          <w:p w14:paraId="7551FC8D" w14:textId="77777777" w:rsidR="00F3229B" w:rsidRPr="00833E0D" w:rsidRDefault="00F3229B" w:rsidP="001C67E0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</w:tr>
      <w:tr w:rsidR="00F3229B" w:rsidRPr="00833E0D" w14:paraId="4CEACC63" w14:textId="77777777" w:rsidTr="001C67E0">
        <w:tc>
          <w:tcPr>
            <w:tcW w:w="1701" w:type="dxa"/>
          </w:tcPr>
          <w:p w14:paraId="2F4166DE" w14:textId="77777777" w:rsidR="00F3229B" w:rsidRPr="00833E0D" w:rsidRDefault="00F3229B" w:rsidP="001C67E0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  <w:tc>
          <w:tcPr>
            <w:tcW w:w="7371" w:type="dxa"/>
            <w:tcBorders>
              <w:top w:val="single" w:sz="4" w:space="0" w:color="FFC000"/>
              <w:bottom w:val="single" w:sz="4" w:space="0" w:color="FFC000"/>
            </w:tcBorders>
          </w:tcPr>
          <w:p w14:paraId="7B141807" w14:textId="77777777" w:rsidR="00F3229B" w:rsidRPr="00833E0D" w:rsidRDefault="00F3229B" w:rsidP="001C67E0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</w:tr>
      <w:tr w:rsidR="00F3229B" w:rsidRPr="00833E0D" w14:paraId="1C93A9E8" w14:textId="77777777" w:rsidTr="001C67E0">
        <w:tc>
          <w:tcPr>
            <w:tcW w:w="1701" w:type="dxa"/>
          </w:tcPr>
          <w:p w14:paraId="66AFD7F1" w14:textId="77777777" w:rsidR="00F3229B" w:rsidRPr="00833E0D" w:rsidRDefault="00F3229B" w:rsidP="001C67E0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  <w:tc>
          <w:tcPr>
            <w:tcW w:w="7371" w:type="dxa"/>
            <w:tcBorders>
              <w:top w:val="single" w:sz="4" w:space="0" w:color="FFC000"/>
              <w:bottom w:val="single" w:sz="4" w:space="0" w:color="FFC000"/>
            </w:tcBorders>
          </w:tcPr>
          <w:p w14:paraId="02FC1A90" w14:textId="77777777" w:rsidR="00F3229B" w:rsidRPr="00833E0D" w:rsidRDefault="00F3229B" w:rsidP="001C67E0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</w:tr>
    </w:tbl>
    <w:p w14:paraId="5DB0820E" w14:textId="77777777" w:rsidR="005C2026" w:rsidRDefault="005C2026">
      <w:pPr>
        <w:spacing w:after="160" w:line="259" w:lineRule="auto"/>
        <w:rPr>
          <w:sz w:val="22"/>
        </w:rPr>
      </w:pPr>
    </w:p>
    <w:p w14:paraId="553A22A6" w14:textId="77777777" w:rsidR="002F4049" w:rsidRPr="00A705D3" w:rsidRDefault="002F4049" w:rsidP="002F4049">
      <w:pPr>
        <w:pStyle w:val="berschrift2"/>
        <w:shd w:val="clear" w:color="auto" w:fill="A6A6A6" w:themeFill="background1" w:themeFillShade="A6"/>
        <w:rPr>
          <w:sz w:val="22"/>
        </w:rPr>
      </w:pPr>
      <w:r>
        <w:rPr>
          <w:sz w:val="22"/>
        </w:rPr>
        <w:t>Sonstige Anmerkungen/Hinweise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7371"/>
      </w:tblGrid>
      <w:tr w:rsidR="002F4049" w:rsidRPr="00833E0D" w14:paraId="498C507D" w14:textId="77777777" w:rsidTr="00B524DD">
        <w:tc>
          <w:tcPr>
            <w:tcW w:w="1701" w:type="dxa"/>
          </w:tcPr>
          <w:p w14:paraId="325028E6" w14:textId="77777777" w:rsidR="002F4049" w:rsidRDefault="002F4049" w:rsidP="00B524D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  <w:p w14:paraId="483DDD4A" w14:textId="77777777" w:rsidR="002F4049" w:rsidRPr="00833E0D" w:rsidRDefault="002F4049" w:rsidP="00B524D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  <w:r w:rsidRPr="00833E0D"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  <w:t>Anmerkungen:</w:t>
            </w:r>
          </w:p>
        </w:tc>
        <w:tc>
          <w:tcPr>
            <w:tcW w:w="7371" w:type="dxa"/>
            <w:tcBorders>
              <w:bottom w:val="single" w:sz="4" w:space="0" w:color="FFC000"/>
            </w:tcBorders>
          </w:tcPr>
          <w:p w14:paraId="085F42A4" w14:textId="77777777" w:rsidR="002F4049" w:rsidRPr="00833E0D" w:rsidRDefault="002F4049" w:rsidP="00B524D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</w:tr>
      <w:tr w:rsidR="002F4049" w:rsidRPr="00833E0D" w14:paraId="46AFFAA5" w14:textId="77777777" w:rsidTr="00B524DD">
        <w:tc>
          <w:tcPr>
            <w:tcW w:w="1701" w:type="dxa"/>
          </w:tcPr>
          <w:p w14:paraId="26F8AD1E" w14:textId="77777777" w:rsidR="002F4049" w:rsidRPr="00833E0D" w:rsidRDefault="002F4049" w:rsidP="00B524D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  <w:tc>
          <w:tcPr>
            <w:tcW w:w="7371" w:type="dxa"/>
            <w:tcBorders>
              <w:top w:val="single" w:sz="4" w:space="0" w:color="FFC000"/>
              <w:bottom w:val="single" w:sz="4" w:space="0" w:color="FFC000"/>
            </w:tcBorders>
          </w:tcPr>
          <w:p w14:paraId="2D162C58" w14:textId="77777777" w:rsidR="002F4049" w:rsidRPr="00833E0D" w:rsidRDefault="002F4049" w:rsidP="00B524D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</w:tr>
      <w:tr w:rsidR="002F4049" w:rsidRPr="00833E0D" w14:paraId="4E59626E" w14:textId="77777777" w:rsidTr="00B524DD">
        <w:tc>
          <w:tcPr>
            <w:tcW w:w="1701" w:type="dxa"/>
          </w:tcPr>
          <w:p w14:paraId="682F5B23" w14:textId="77777777" w:rsidR="002F4049" w:rsidRPr="00833E0D" w:rsidRDefault="002F4049" w:rsidP="00B524D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  <w:tc>
          <w:tcPr>
            <w:tcW w:w="7371" w:type="dxa"/>
            <w:tcBorders>
              <w:top w:val="single" w:sz="4" w:space="0" w:color="FFC000"/>
              <w:bottom w:val="single" w:sz="4" w:space="0" w:color="FFC000"/>
            </w:tcBorders>
          </w:tcPr>
          <w:p w14:paraId="7BC84DB0" w14:textId="77777777" w:rsidR="002F4049" w:rsidRPr="00833E0D" w:rsidRDefault="002F4049" w:rsidP="00B524D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</w:tr>
      <w:tr w:rsidR="002F4049" w:rsidRPr="00833E0D" w14:paraId="5B795C56" w14:textId="77777777" w:rsidTr="00B524DD">
        <w:tc>
          <w:tcPr>
            <w:tcW w:w="1701" w:type="dxa"/>
          </w:tcPr>
          <w:p w14:paraId="5621FBCA" w14:textId="77777777" w:rsidR="002F4049" w:rsidRPr="00833E0D" w:rsidRDefault="002F4049" w:rsidP="00B524D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  <w:tc>
          <w:tcPr>
            <w:tcW w:w="7371" w:type="dxa"/>
            <w:tcBorders>
              <w:top w:val="single" w:sz="4" w:space="0" w:color="FFC000"/>
              <w:bottom w:val="single" w:sz="4" w:space="0" w:color="FFC000"/>
            </w:tcBorders>
          </w:tcPr>
          <w:p w14:paraId="70C54873" w14:textId="77777777" w:rsidR="002F4049" w:rsidRPr="00833E0D" w:rsidRDefault="002F4049" w:rsidP="00B524D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</w:tr>
      <w:tr w:rsidR="002F4049" w:rsidRPr="00833E0D" w14:paraId="3F67BCB6" w14:textId="77777777" w:rsidTr="00B524DD">
        <w:tc>
          <w:tcPr>
            <w:tcW w:w="1701" w:type="dxa"/>
          </w:tcPr>
          <w:p w14:paraId="59D8331F" w14:textId="77777777" w:rsidR="002F4049" w:rsidRPr="00833E0D" w:rsidRDefault="002F4049" w:rsidP="00B524D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  <w:tc>
          <w:tcPr>
            <w:tcW w:w="7371" w:type="dxa"/>
            <w:tcBorders>
              <w:top w:val="single" w:sz="4" w:space="0" w:color="FFC000"/>
              <w:bottom w:val="single" w:sz="4" w:space="0" w:color="FFC000"/>
            </w:tcBorders>
          </w:tcPr>
          <w:p w14:paraId="562E0AF8" w14:textId="77777777" w:rsidR="002F4049" w:rsidRPr="00833E0D" w:rsidRDefault="002F4049" w:rsidP="00B524D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</w:tr>
      <w:tr w:rsidR="002F4049" w:rsidRPr="00833E0D" w14:paraId="6F726EE8" w14:textId="77777777" w:rsidTr="00B524DD">
        <w:tc>
          <w:tcPr>
            <w:tcW w:w="1701" w:type="dxa"/>
          </w:tcPr>
          <w:p w14:paraId="09BF6C2F" w14:textId="77777777" w:rsidR="002F4049" w:rsidRPr="00833E0D" w:rsidRDefault="002F4049" w:rsidP="00B524D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  <w:tc>
          <w:tcPr>
            <w:tcW w:w="7371" w:type="dxa"/>
            <w:tcBorders>
              <w:top w:val="single" w:sz="4" w:space="0" w:color="FFC000"/>
              <w:bottom w:val="single" w:sz="4" w:space="0" w:color="FFC000"/>
            </w:tcBorders>
          </w:tcPr>
          <w:p w14:paraId="0FA6074B" w14:textId="77777777" w:rsidR="002F4049" w:rsidRPr="00833E0D" w:rsidRDefault="002F4049" w:rsidP="00B524D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</w:tr>
      <w:tr w:rsidR="002F4049" w:rsidRPr="00833E0D" w14:paraId="65967B69" w14:textId="77777777" w:rsidTr="00B524DD">
        <w:tc>
          <w:tcPr>
            <w:tcW w:w="1701" w:type="dxa"/>
          </w:tcPr>
          <w:p w14:paraId="1415AFFF" w14:textId="77777777" w:rsidR="002F4049" w:rsidRPr="00833E0D" w:rsidRDefault="002F4049" w:rsidP="00B524D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  <w:tc>
          <w:tcPr>
            <w:tcW w:w="7371" w:type="dxa"/>
            <w:tcBorders>
              <w:top w:val="single" w:sz="4" w:space="0" w:color="FFC000"/>
              <w:bottom w:val="single" w:sz="4" w:space="0" w:color="FFC000"/>
            </w:tcBorders>
          </w:tcPr>
          <w:p w14:paraId="1F0D8AE7" w14:textId="77777777" w:rsidR="002F4049" w:rsidRPr="00833E0D" w:rsidRDefault="002F4049" w:rsidP="00B524D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</w:tr>
      <w:tr w:rsidR="002F4049" w:rsidRPr="00833E0D" w14:paraId="1568EA46" w14:textId="77777777" w:rsidTr="00B524DD">
        <w:tc>
          <w:tcPr>
            <w:tcW w:w="1701" w:type="dxa"/>
          </w:tcPr>
          <w:p w14:paraId="59094D86" w14:textId="77777777" w:rsidR="002F4049" w:rsidRPr="00833E0D" w:rsidRDefault="002F4049" w:rsidP="00B524D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  <w:tc>
          <w:tcPr>
            <w:tcW w:w="7371" w:type="dxa"/>
            <w:tcBorders>
              <w:top w:val="single" w:sz="4" w:space="0" w:color="FFC000"/>
              <w:bottom w:val="single" w:sz="4" w:space="0" w:color="FFC000"/>
            </w:tcBorders>
          </w:tcPr>
          <w:p w14:paraId="54EFFA7A" w14:textId="77777777" w:rsidR="002F4049" w:rsidRPr="00833E0D" w:rsidRDefault="002F4049" w:rsidP="00B524DD">
            <w:pPr>
              <w:rPr>
                <w:rFonts w:asciiTheme="majorHAnsi" w:hAnsiTheme="majorHAnsi" w:cstheme="majorBidi"/>
                <w:iCs/>
                <w:color w:val="000000" w:themeColor="text1"/>
                <w:sz w:val="22"/>
              </w:rPr>
            </w:pPr>
          </w:p>
        </w:tc>
      </w:tr>
    </w:tbl>
    <w:p w14:paraId="74F02BA2" w14:textId="77777777" w:rsidR="002F4049" w:rsidRDefault="002F4049">
      <w:pPr>
        <w:spacing w:after="160" w:line="259" w:lineRule="auto"/>
        <w:rPr>
          <w:sz w:val="22"/>
        </w:rPr>
      </w:pPr>
    </w:p>
    <w:p w14:paraId="3CC6EC80" w14:textId="77777777" w:rsidR="004B64B8" w:rsidRPr="00A705D3" w:rsidRDefault="004B64B8" w:rsidP="004B64B8">
      <w:pPr>
        <w:pStyle w:val="berschrift2"/>
        <w:shd w:val="clear" w:color="auto" w:fill="A6A6A6" w:themeFill="background1" w:themeFillShade="A6"/>
        <w:rPr>
          <w:sz w:val="22"/>
        </w:rPr>
      </w:pPr>
      <w:r>
        <w:rPr>
          <w:sz w:val="22"/>
        </w:rPr>
        <w:t>Abschließende Tätigkeiten (</w:t>
      </w:r>
      <w:r w:rsidR="002F4049">
        <w:rPr>
          <w:sz w:val="22"/>
        </w:rPr>
        <w:t>A</w:t>
      </w:r>
      <w:r>
        <w:rPr>
          <w:sz w:val="22"/>
        </w:rPr>
        <w:t xml:space="preserve">uszufüllen von </w:t>
      </w:r>
      <w:r w:rsidR="002F4049">
        <w:rPr>
          <w:sz w:val="22"/>
        </w:rPr>
        <w:t xml:space="preserve">Ihrem </w:t>
      </w:r>
      <w:r>
        <w:rPr>
          <w:sz w:val="22"/>
        </w:rPr>
        <w:t>Sachbearbeiter)</w:t>
      </w:r>
    </w:p>
    <w:p w14:paraId="366BADB6" w14:textId="77777777" w:rsidR="004B64B8" w:rsidRDefault="004B64B8">
      <w:pPr>
        <w:rPr>
          <w:sz w:val="22"/>
        </w:rPr>
      </w:pPr>
    </w:p>
    <w:p w14:paraId="5BF3F655" w14:textId="77777777" w:rsidR="004B64B8" w:rsidRDefault="004B64B8" w:rsidP="004B64B8">
      <w:pPr>
        <w:rPr>
          <w:sz w:val="22"/>
        </w:rPr>
      </w:pPr>
      <w:r>
        <w:rPr>
          <w:sz w:val="22"/>
        </w:rPr>
        <w:t xml:space="preserve">Auftragsformular für Steuererklärungen und </w:t>
      </w:r>
      <w:proofErr w:type="spellStart"/>
      <w:r>
        <w:rPr>
          <w:sz w:val="22"/>
        </w:rPr>
        <w:t>Bescheidprüfung</w:t>
      </w:r>
      <w:proofErr w:type="spellEnd"/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sdt>
        <w:sdtPr>
          <w:rPr>
            <w:sz w:val="22"/>
          </w:rPr>
          <w:alias w:val="Status"/>
          <w:tag w:val=""/>
          <w:id w:val="-1556620010"/>
          <w:placeholder>
            <w:docPart w:val="C47CD61B91BD411BA6DB09D9890C0528"/>
          </w:placeholder>
          <w:showingPlcHdr/>
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<w:text/>
        </w:sdtPr>
        <w:sdtContent>
          <w:r w:rsidRPr="007A43E1">
            <w:rPr>
              <w:rStyle w:val="Platzhaltertext"/>
            </w:rPr>
            <w:t>[Status]</w:t>
          </w:r>
        </w:sdtContent>
      </w:sdt>
    </w:p>
    <w:p w14:paraId="393E0534" w14:textId="77777777" w:rsidR="004B64B8" w:rsidRDefault="004B64B8">
      <w:pPr>
        <w:rPr>
          <w:sz w:val="22"/>
        </w:rPr>
      </w:pPr>
    </w:p>
    <w:p w14:paraId="1B5A6C11" w14:textId="77777777" w:rsidR="004B64B8" w:rsidRDefault="004B64B8" w:rsidP="004B64B8">
      <w:pPr>
        <w:rPr>
          <w:sz w:val="22"/>
        </w:rPr>
      </w:pPr>
      <w:r>
        <w:rPr>
          <w:sz w:val="22"/>
        </w:rPr>
        <w:t xml:space="preserve">Vollmachten zur Vertretung in Steuersachen 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sdt>
        <w:sdtPr>
          <w:rPr>
            <w:sz w:val="22"/>
          </w:rPr>
          <w:alias w:val="Status"/>
          <w:tag w:val=""/>
          <w:id w:val="-1795974156"/>
          <w:placeholder>
            <w:docPart w:val="5855C89F93564CD1BDCEAD04C6A2D09C"/>
          </w:placeholder>
          <w:showingPlcHdr/>
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<w:text/>
        </w:sdtPr>
        <w:sdtContent>
          <w:r w:rsidRPr="007A43E1">
            <w:rPr>
              <w:rStyle w:val="Platzhaltertext"/>
            </w:rPr>
            <w:t>[Status]</w:t>
          </w:r>
        </w:sdtContent>
      </w:sdt>
    </w:p>
    <w:p w14:paraId="76F08949" w14:textId="77777777" w:rsidR="004B64B8" w:rsidRDefault="004B64B8" w:rsidP="004B64B8">
      <w:pPr>
        <w:rPr>
          <w:sz w:val="22"/>
        </w:rPr>
      </w:pPr>
    </w:p>
    <w:p w14:paraId="04CFAFCE" w14:textId="77777777" w:rsidR="004B64B8" w:rsidRDefault="004B64B8" w:rsidP="004B64B8">
      <w:pPr>
        <w:rPr>
          <w:sz w:val="22"/>
        </w:rPr>
      </w:pPr>
      <w:r>
        <w:rPr>
          <w:sz w:val="22"/>
        </w:rPr>
        <w:t>Allgemeine Auftragsbedingungen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sdt>
        <w:sdtPr>
          <w:rPr>
            <w:sz w:val="22"/>
          </w:rPr>
          <w:alias w:val="Status"/>
          <w:tag w:val=""/>
          <w:id w:val="2025586573"/>
          <w:placeholder>
            <w:docPart w:val="6EE37C197A10477E85ACB5B8E291CE38"/>
          </w:placeholder>
          <w:showingPlcHdr/>
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<w:text/>
        </w:sdtPr>
        <w:sdtContent>
          <w:r w:rsidRPr="007A43E1">
            <w:rPr>
              <w:rStyle w:val="Platzhaltertext"/>
            </w:rPr>
            <w:t>[Status]</w:t>
          </w:r>
        </w:sdtContent>
      </w:sdt>
    </w:p>
    <w:p w14:paraId="2E983619" w14:textId="77777777" w:rsidR="004B64B8" w:rsidRDefault="004B64B8" w:rsidP="004B64B8">
      <w:pPr>
        <w:rPr>
          <w:sz w:val="22"/>
        </w:rPr>
      </w:pPr>
    </w:p>
    <w:p w14:paraId="206022C5" w14:textId="77777777" w:rsidR="002E410A" w:rsidRPr="00A705D3" w:rsidRDefault="002E410A" w:rsidP="002E410A">
      <w:pPr>
        <w:rPr>
          <w:sz w:val="22"/>
        </w:rPr>
      </w:pPr>
      <w:r>
        <w:rPr>
          <w:sz w:val="22"/>
        </w:rPr>
        <w:t>Informationen über Geldwäschegesetz und Datenschutz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sdt>
        <w:sdtPr>
          <w:rPr>
            <w:sz w:val="22"/>
          </w:rPr>
          <w:alias w:val="Status"/>
          <w:tag w:val=""/>
          <w:id w:val="-480466989"/>
          <w:placeholder>
            <w:docPart w:val="A5BFA5DE07C64313B2751B04BE2D6061"/>
          </w:placeholder>
          <w:showingPlcHdr/>
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<w:text/>
        </w:sdtPr>
        <w:sdtContent>
          <w:r w:rsidRPr="007A43E1">
            <w:rPr>
              <w:rStyle w:val="Platzhaltertext"/>
            </w:rPr>
            <w:t>[Status]</w:t>
          </w:r>
        </w:sdtContent>
      </w:sdt>
    </w:p>
    <w:p w14:paraId="23229032" w14:textId="77777777" w:rsidR="002E410A" w:rsidRDefault="002E410A" w:rsidP="002E410A">
      <w:pPr>
        <w:rPr>
          <w:sz w:val="22"/>
        </w:rPr>
      </w:pPr>
    </w:p>
    <w:p w14:paraId="5AF16C3F" w14:textId="113C285D" w:rsidR="00C81886" w:rsidRPr="00A705D3" w:rsidRDefault="002E410A" w:rsidP="002E410A">
      <w:pPr>
        <w:rPr>
          <w:sz w:val="22"/>
        </w:rPr>
      </w:pPr>
      <w:r>
        <w:rPr>
          <w:sz w:val="22"/>
        </w:rPr>
        <w:t>Kopie Personalausweis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sdt>
        <w:sdtPr>
          <w:rPr>
            <w:sz w:val="22"/>
          </w:rPr>
          <w:alias w:val="Status"/>
          <w:tag w:val=""/>
          <w:id w:val="1576396345"/>
          <w:placeholder>
            <w:docPart w:val="55B2088A619E4975853F5737BAE41A41"/>
          </w:placeholder>
          <w:showingPlcHdr/>
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<w:text/>
        </w:sdtPr>
        <w:sdtContent>
          <w:r w:rsidRPr="007A43E1">
            <w:rPr>
              <w:rStyle w:val="Platzhaltertext"/>
            </w:rPr>
            <w:t>[Status]</w:t>
          </w:r>
        </w:sdtContent>
      </w:sdt>
    </w:p>
    <w:sectPr w:rsidR="00C81886" w:rsidRPr="00A705D3" w:rsidSect="00310AF9">
      <w:headerReference w:type="default" r:id="rId9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3F3D64" w14:textId="77777777" w:rsidR="00EC35CA" w:rsidRDefault="00EC35CA" w:rsidP="003F621A">
      <w:pPr>
        <w:spacing w:line="240" w:lineRule="auto"/>
      </w:pPr>
      <w:r>
        <w:separator/>
      </w:r>
    </w:p>
  </w:endnote>
  <w:endnote w:type="continuationSeparator" w:id="0">
    <w:p w14:paraId="3B69BAD7" w14:textId="77777777" w:rsidR="00EC35CA" w:rsidRDefault="00EC35CA" w:rsidP="003F621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1890FF" w14:textId="77777777" w:rsidR="00EC35CA" w:rsidRDefault="00EC35CA" w:rsidP="003F621A">
      <w:pPr>
        <w:spacing w:line="240" w:lineRule="auto"/>
      </w:pPr>
      <w:r>
        <w:separator/>
      </w:r>
    </w:p>
  </w:footnote>
  <w:footnote w:type="continuationSeparator" w:id="0">
    <w:p w14:paraId="647F7029" w14:textId="77777777" w:rsidR="00EC35CA" w:rsidRDefault="00EC35CA" w:rsidP="003F621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164EAF" w14:textId="63C646A3" w:rsidR="000232BC" w:rsidRPr="000232BC" w:rsidRDefault="000232BC">
    <w:pPr>
      <w:pStyle w:val="Kopfzeile"/>
      <w:rPr>
        <w:rFonts w:ascii="Arial" w:hAnsi="Arial" w:cs="Arial"/>
        <w:szCs w:val="18"/>
      </w:rPr>
    </w:pPr>
    <w:r w:rsidRPr="000232BC">
      <w:rPr>
        <w:rFonts w:ascii="Arial" w:hAnsi="Arial" w:cs="Arial"/>
        <w:szCs w:val="18"/>
      </w:rPr>
      <w:t xml:space="preserve">Stand: </w:t>
    </w:r>
    <w:r w:rsidRPr="000232BC">
      <w:rPr>
        <w:rFonts w:ascii="Arial" w:hAnsi="Arial" w:cs="Arial"/>
        <w:szCs w:val="18"/>
      </w:rPr>
      <w:fldChar w:fldCharType="begin"/>
    </w:r>
    <w:r w:rsidRPr="000232BC">
      <w:rPr>
        <w:rFonts w:ascii="Arial" w:hAnsi="Arial" w:cs="Arial"/>
        <w:szCs w:val="18"/>
      </w:rPr>
      <w:instrText xml:space="preserve"> DATE \@ "dd.MM.yyyy" </w:instrText>
    </w:r>
    <w:r w:rsidRPr="000232BC">
      <w:rPr>
        <w:rFonts w:ascii="Arial" w:hAnsi="Arial" w:cs="Arial"/>
        <w:szCs w:val="18"/>
      </w:rPr>
      <w:fldChar w:fldCharType="separate"/>
    </w:r>
    <w:r w:rsidR="0095175F">
      <w:rPr>
        <w:rFonts w:ascii="Arial" w:hAnsi="Arial" w:cs="Arial"/>
        <w:noProof/>
        <w:szCs w:val="18"/>
      </w:rPr>
      <w:t>25.09.2026</w:t>
    </w:r>
    <w:r w:rsidRPr="000232BC">
      <w:rPr>
        <w:rFonts w:ascii="Arial" w:hAnsi="Arial" w:cs="Arial"/>
        <w:szCs w:val="18"/>
      </w:rPr>
      <w:fldChar w:fldCharType="end"/>
    </w:r>
    <w:r w:rsidRPr="000232BC">
      <w:rPr>
        <w:rFonts w:ascii="Arial" w:hAnsi="Arial" w:cs="Arial"/>
        <w:szCs w:val="18"/>
      </w:rPr>
      <w:t xml:space="preserve">  </w:t>
    </w:r>
  </w:p>
  <w:p w14:paraId="5BD596D2" w14:textId="63E5C729" w:rsidR="003F621A" w:rsidRDefault="003F621A" w:rsidP="003F621A">
    <w:pPr>
      <w:pStyle w:val="Kopfzeile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26925"/>
    <w:multiLevelType w:val="hybridMultilevel"/>
    <w:tmpl w:val="A2F299E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CF40B6"/>
    <w:multiLevelType w:val="hybridMultilevel"/>
    <w:tmpl w:val="A9F6AE9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5057913">
    <w:abstractNumId w:val="0"/>
  </w:num>
  <w:num w:numId="2" w16cid:durableId="6278535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1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KAW999957" w:val="MS Word"/>
  </w:docVars>
  <w:rsids>
    <w:rsidRoot w:val="00A705D3"/>
    <w:rsid w:val="00016C28"/>
    <w:rsid w:val="000232BC"/>
    <w:rsid w:val="0003591E"/>
    <w:rsid w:val="0004050F"/>
    <w:rsid w:val="00041467"/>
    <w:rsid w:val="000418F0"/>
    <w:rsid w:val="000A05E3"/>
    <w:rsid w:val="000E5C53"/>
    <w:rsid w:val="000F17B1"/>
    <w:rsid w:val="00116575"/>
    <w:rsid w:val="0014186E"/>
    <w:rsid w:val="001B4A8E"/>
    <w:rsid w:val="001E03CD"/>
    <w:rsid w:val="001F0558"/>
    <w:rsid w:val="001F1B2D"/>
    <w:rsid w:val="0024454E"/>
    <w:rsid w:val="00273A20"/>
    <w:rsid w:val="00274DA6"/>
    <w:rsid w:val="002B26E7"/>
    <w:rsid w:val="002B7B53"/>
    <w:rsid w:val="002E410A"/>
    <w:rsid w:val="002F4049"/>
    <w:rsid w:val="00310AF9"/>
    <w:rsid w:val="00387F19"/>
    <w:rsid w:val="003936C1"/>
    <w:rsid w:val="003B1DA2"/>
    <w:rsid w:val="003E69ED"/>
    <w:rsid w:val="003F621A"/>
    <w:rsid w:val="004179A0"/>
    <w:rsid w:val="00426507"/>
    <w:rsid w:val="004862E5"/>
    <w:rsid w:val="004B273A"/>
    <w:rsid w:val="004B2E97"/>
    <w:rsid w:val="004B64B8"/>
    <w:rsid w:val="004C2691"/>
    <w:rsid w:val="004D2310"/>
    <w:rsid w:val="004D516F"/>
    <w:rsid w:val="004E1114"/>
    <w:rsid w:val="004E3B97"/>
    <w:rsid w:val="00534256"/>
    <w:rsid w:val="005B49B8"/>
    <w:rsid w:val="005C0E21"/>
    <w:rsid w:val="005C2026"/>
    <w:rsid w:val="00642C34"/>
    <w:rsid w:val="006434A7"/>
    <w:rsid w:val="00643D9D"/>
    <w:rsid w:val="006A3F7A"/>
    <w:rsid w:val="006E22CE"/>
    <w:rsid w:val="00723EF7"/>
    <w:rsid w:val="00765CD5"/>
    <w:rsid w:val="00833E0D"/>
    <w:rsid w:val="00850665"/>
    <w:rsid w:val="00867326"/>
    <w:rsid w:val="008752C4"/>
    <w:rsid w:val="00922E6C"/>
    <w:rsid w:val="0095175F"/>
    <w:rsid w:val="00966C7E"/>
    <w:rsid w:val="009729F7"/>
    <w:rsid w:val="00A2568A"/>
    <w:rsid w:val="00A2717E"/>
    <w:rsid w:val="00A5606C"/>
    <w:rsid w:val="00A705D3"/>
    <w:rsid w:val="00A85C38"/>
    <w:rsid w:val="00A93BDF"/>
    <w:rsid w:val="00A97E49"/>
    <w:rsid w:val="00AB4F26"/>
    <w:rsid w:val="00AD6F18"/>
    <w:rsid w:val="00AF445E"/>
    <w:rsid w:val="00B74EAF"/>
    <w:rsid w:val="00B7550F"/>
    <w:rsid w:val="00B75C77"/>
    <w:rsid w:val="00BA557A"/>
    <w:rsid w:val="00C05264"/>
    <w:rsid w:val="00C81886"/>
    <w:rsid w:val="00CD5887"/>
    <w:rsid w:val="00D744FB"/>
    <w:rsid w:val="00D900CC"/>
    <w:rsid w:val="00DA1528"/>
    <w:rsid w:val="00DC692E"/>
    <w:rsid w:val="00DC7AB0"/>
    <w:rsid w:val="00E44B44"/>
    <w:rsid w:val="00E56498"/>
    <w:rsid w:val="00EC12E8"/>
    <w:rsid w:val="00EC35CA"/>
    <w:rsid w:val="00ED0267"/>
    <w:rsid w:val="00EE70E3"/>
    <w:rsid w:val="00F3229B"/>
    <w:rsid w:val="00F536CD"/>
    <w:rsid w:val="00F56CE2"/>
    <w:rsid w:val="00F6745F"/>
    <w:rsid w:val="00FA24DD"/>
    <w:rsid w:val="00FC2D21"/>
    <w:rsid w:val="00FD1068"/>
    <w:rsid w:val="00FE6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0590F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705D3"/>
    <w:pPr>
      <w:spacing w:after="0" w:line="276" w:lineRule="auto"/>
    </w:pPr>
    <w:rPr>
      <w:rFonts w:eastAsiaTheme="minorEastAsia"/>
      <w:spacing w:val="4"/>
      <w:sz w:val="18"/>
      <w:szCs w:val="20"/>
      <w:lang w:eastAsia="ja-JP"/>
    </w:rPr>
  </w:style>
  <w:style w:type="paragraph" w:styleId="berschrift1">
    <w:name w:val="heading 1"/>
    <w:basedOn w:val="Standard"/>
    <w:link w:val="berschrift1Zchn"/>
    <w:uiPriority w:val="9"/>
    <w:qFormat/>
    <w:rsid w:val="00A705D3"/>
    <w:pPr>
      <w:spacing w:after="80"/>
      <w:contextualSpacing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berschrift2">
    <w:name w:val="heading 2"/>
    <w:basedOn w:val="Standard"/>
    <w:link w:val="berschrift2Zchn"/>
    <w:uiPriority w:val="9"/>
    <w:unhideWhenUsed/>
    <w:qFormat/>
    <w:rsid w:val="00A705D3"/>
    <w:pPr>
      <w:shd w:val="clear" w:color="auto" w:fill="000000" w:themeFill="text1"/>
      <w:contextualSpacing/>
      <w:jc w:val="center"/>
      <w:outlineLvl w:val="1"/>
    </w:pPr>
    <w:rPr>
      <w:rFonts w:asciiTheme="majorHAnsi" w:eastAsiaTheme="majorEastAsia" w:hAnsiTheme="majorHAnsi" w:cstheme="majorBidi"/>
      <w:b/>
      <w:bCs/>
      <w:color w:val="FFFFFF" w:themeColor="background1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A705D3"/>
    <w:rPr>
      <w:rFonts w:asciiTheme="majorHAnsi" w:eastAsiaTheme="majorEastAsia" w:hAnsiTheme="majorHAnsi" w:cstheme="majorBidi"/>
      <w:b/>
      <w:bCs/>
      <w:spacing w:val="4"/>
      <w:sz w:val="32"/>
      <w:szCs w:val="32"/>
      <w:lang w:eastAsia="ja-JP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A705D3"/>
    <w:rPr>
      <w:rFonts w:asciiTheme="majorHAnsi" w:eastAsiaTheme="majorEastAsia" w:hAnsiTheme="majorHAnsi" w:cstheme="majorBidi"/>
      <w:b/>
      <w:bCs/>
      <w:color w:val="FFFFFF" w:themeColor="background1"/>
      <w:spacing w:val="4"/>
      <w:sz w:val="18"/>
      <w:shd w:val="clear" w:color="auto" w:fill="000000" w:themeFill="text1"/>
      <w:lang w:eastAsia="ja-JP"/>
    </w:rPr>
  </w:style>
  <w:style w:type="table" w:styleId="Tabellenraster">
    <w:name w:val="Table Grid"/>
    <w:basedOn w:val="NormaleTabelle"/>
    <w:uiPriority w:val="39"/>
    <w:rsid w:val="00A705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stentabelle7farbig">
    <w:name w:val="List Table 7 Colorful"/>
    <w:basedOn w:val="NormaleTabelle"/>
    <w:uiPriority w:val="52"/>
    <w:rsid w:val="00A705D3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Listenabsatz">
    <w:name w:val="List Paragraph"/>
    <w:basedOn w:val="Standard"/>
    <w:uiPriority w:val="34"/>
    <w:qFormat/>
    <w:rsid w:val="00A705D3"/>
    <w:pPr>
      <w:ind w:left="720"/>
      <w:contextualSpacing/>
    </w:pPr>
  </w:style>
  <w:style w:type="paragraph" w:customStyle="1" w:styleId="Anmerkungen">
    <w:name w:val="Anmerkungen"/>
    <w:basedOn w:val="Standard"/>
    <w:uiPriority w:val="10"/>
    <w:qFormat/>
    <w:rsid w:val="00A705D3"/>
    <w:pPr>
      <w:spacing w:before="400"/>
    </w:pPr>
  </w:style>
  <w:style w:type="table" w:customStyle="1" w:styleId="Notizformular1">
    <w:name w:val="Notizformular 1"/>
    <w:basedOn w:val="NormaleTabelle"/>
    <w:uiPriority w:val="99"/>
    <w:rsid w:val="00A705D3"/>
    <w:pPr>
      <w:spacing w:after="0" w:line="240" w:lineRule="auto"/>
    </w:pPr>
    <w:rPr>
      <w:rFonts w:eastAsiaTheme="minorEastAsia"/>
      <w:lang w:eastAsia="ja-JP"/>
    </w:rPr>
    <w:tblPr>
      <w:tblBorders>
        <w:top w:val="single" w:sz="4" w:space="0" w:color="auto"/>
        <w:bottom w:val="single" w:sz="4" w:space="0" w:color="auto"/>
        <w:insideH w:val="single" w:sz="4" w:space="0" w:color="auto"/>
      </w:tblBorders>
    </w:tblPr>
    <w:tcPr>
      <w:tcMar>
        <w:top w:w="288" w:type="dxa"/>
        <w:left w:w="0" w:type="dxa"/>
        <w:right w:w="0" w:type="dxa"/>
      </w:tcMar>
    </w:tcPr>
    <w:tblStylePr w:type="fir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styleId="Platzhaltertext">
    <w:name w:val="Placeholder Text"/>
    <w:basedOn w:val="Absatz-Standardschriftart"/>
    <w:uiPriority w:val="99"/>
    <w:semiHidden/>
    <w:rsid w:val="00A705D3"/>
    <w:rPr>
      <w:color w:val="808080"/>
    </w:rPr>
  </w:style>
  <w:style w:type="table" w:styleId="Listentabelle7farbigAkzent4">
    <w:name w:val="List Table 7 Colorful Accent 4"/>
    <w:basedOn w:val="NormaleTabelle"/>
    <w:uiPriority w:val="52"/>
    <w:rsid w:val="002B26E7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itternetztabelle3Akzent4">
    <w:name w:val="Grid Table 3 Accent 4"/>
    <w:basedOn w:val="NormaleTabelle"/>
    <w:uiPriority w:val="48"/>
    <w:rsid w:val="002B26E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paragraph" w:styleId="Kopfzeile">
    <w:name w:val="header"/>
    <w:basedOn w:val="Standard"/>
    <w:link w:val="KopfzeileZchn"/>
    <w:uiPriority w:val="99"/>
    <w:unhideWhenUsed/>
    <w:rsid w:val="003F621A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F621A"/>
    <w:rPr>
      <w:rFonts w:eastAsiaTheme="minorEastAsia"/>
      <w:spacing w:val="4"/>
      <w:sz w:val="18"/>
      <w:szCs w:val="20"/>
      <w:lang w:eastAsia="ja-JP"/>
    </w:rPr>
  </w:style>
  <w:style w:type="paragraph" w:styleId="Fuzeile">
    <w:name w:val="footer"/>
    <w:basedOn w:val="Standard"/>
    <w:link w:val="FuzeileZchn"/>
    <w:uiPriority w:val="99"/>
    <w:unhideWhenUsed/>
    <w:rsid w:val="003F621A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F621A"/>
    <w:rPr>
      <w:rFonts w:eastAsiaTheme="minorEastAsia"/>
      <w:spacing w:val="4"/>
      <w:sz w:val="18"/>
      <w:szCs w:val="20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47CD61B91BD411BA6DB09D9890C052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516B718-93AD-4C61-8E74-A4B1F460E939}"/>
      </w:docPartPr>
      <w:docPartBody>
        <w:p w:rsidR="00455BD3" w:rsidRDefault="003D3785" w:rsidP="003D3785">
          <w:pPr>
            <w:pStyle w:val="C47CD61B91BD411BA6DB09D9890C0528"/>
          </w:pPr>
          <w:r w:rsidRPr="007A43E1">
            <w:rPr>
              <w:rStyle w:val="Platzhaltertext"/>
            </w:rPr>
            <w:t>[Status]</w:t>
          </w:r>
        </w:p>
      </w:docPartBody>
    </w:docPart>
    <w:docPart>
      <w:docPartPr>
        <w:name w:val="5855C89F93564CD1BDCEAD04C6A2D09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7C11DBB-BA85-47AC-80C9-7DC68702BE4A}"/>
      </w:docPartPr>
      <w:docPartBody>
        <w:p w:rsidR="00455BD3" w:rsidRDefault="003D3785" w:rsidP="003D3785">
          <w:pPr>
            <w:pStyle w:val="5855C89F93564CD1BDCEAD04C6A2D09C"/>
          </w:pPr>
          <w:r w:rsidRPr="007A43E1">
            <w:rPr>
              <w:rStyle w:val="Platzhaltertext"/>
            </w:rPr>
            <w:t>[Status]</w:t>
          </w:r>
        </w:p>
      </w:docPartBody>
    </w:docPart>
    <w:docPart>
      <w:docPartPr>
        <w:name w:val="6EE37C197A10477E85ACB5B8E291CE3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0DD4681-4C58-463E-8B05-DE821006F8C3}"/>
      </w:docPartPr>
      <w:docPartBody>
        <w:p w:rsidR="00455BD3" w:rsidRDefault="003D3785" w:rsidP="003D3785">
          <w:pPr>
            <w:pStyle w:val="6EE37C197A10477E85ACB5B8E291CE38"/>
          </w:pPr>
          <w:r w:rsidRPr="007A43E1">
            <w:rPr>
              <w:rStyle w:val="Platzhaltertext"/>
            </w:rPr>
            <w:t>[Status]</w:t>
          </w:r>
        </w:p>
      </w:docPartBody>
    </w:docPart>
    <w:docPart>
      <w:docPartPr>
        <w:name w:val="A5BFA5DE07C64313B2751B04BE2D606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93ECD21-76CF-4D16-80C1-EFF01A95433C}"/>
      </w:docPartPr>
      <w:docPartBody>
        <w:p w:rsidR="00BE78A4" w:rsidRDefault="00455BD3" w:rsidP="00455BD3">
          <w:pPr>
            <w:pStyle w:val="A5BFA5DE07C64313B2751B04BE2D6061"/>
          </w:pPr>
          <w:r w:rsidRPr="007A43E1">
            <w:rPr>
              <w:rStyle w:val="Platzhaltertext"/>
            </w:rPr>
            <w:t>[Status]</w:t>
          </w:r>
        </w:p>
      </w:docPartBody>
    </w:docPart>
    <w:docPart>
      <w:docPartPr>
        <w:name w:val="55B2088A619E4975853F5737BAE41A4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64C6914-1F6C-40A4-9B1E-C618B07A8582}"/>
      </w:docPartPr>
      <w:docPartBody>
        <w:p w:rsidR="00BE78A4" w:rsidRDefault="00455BD3" w:rsidP="00455BD3">
          <w:pPr>
            <w:pStyle w:val="55B2088A619E4975853F5737BAE41A41"/>
          </w:pPr>
          <w:r w:rsidRPr="007A43E1">
            <w:rPr>
              <w:rStyle w:val="Platzhalt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3785"/>
    <w:rsid w:val="0001573C"/>
    <w:rsid w:val="000418F0"/>
    <w:rsid w:val="00185B84"/>
    <w:rsid w:val="001F1B2D"/>
    <w:rsid w:val="0024454E"/>
    <w:rsid w:val="002B7B53"/>
    <w:rsid w:val="002F1265"/>
    <w:rsid w:val="003D0384"/>
    <w:rsid w:val="003D3785"/>
    <w:rsid w:val="00455BD3"/>
    <w:rsid w:val="00526CC3"/>
    <w:rsid w:val="00536D57"/>
    <w:rsid w:val="00593C06"/>
    <w:rsid w:val="00633864"/>
    <w:rsid w:val="00765CD5"/>
    <w:rsid w:val="008818B4"/>
    <w:rsid w:val="0097118C"/>
    <w:rsid w:val="00996F9D"/>
    <w:rsid w:val="00A0518B"/>
    <w:rsid w:val="00AE2966"/>
    <w:rsid w:val="00AF445E"/>
    <w:rsid w:val="00B05EB2"/>
    <w:rsid w:val="00BE78A4"/>
    <w:rsid w:val="00CB1338"/>
    <w:rsid w:val="00CD5887"/>
    <w:rsid w:val="00CE13A2"/>
    <w:rsid w:val="00E17C30"/>
    <w:rsid w:val="00EB429F"/>
    <w:rsid w:val="00EE0310"/>
    <w:rsid w:val="00F066E8"/>
    <w:rsid w:val="00FD1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996F9D"/>
    <w:rPr>
      <w:color w:val="808080"/>
    </w:rPr>
  </w:style>
  <w:style w:type="paragraph" w:customStyle="1" w:styleId="C47CD61B91BD411BA6DB09D9890C0528">
    <w:name w:val="C47CD61B91BD411BA6DB09D9890C0528"/>
    <w:rsid w:val="003D3785"/>
  </w:style>
  <w:style w:type="paragraph" w:customStyle="1" w:styleId="5855C89F93564CD1BDCEAD04C6A2D09C">
    <w:name w:val="5855C89F93564CD1BDCEAD04C6A2D09C"/>
    <w:rsid w:val="003D3785"/>
  </w:style>
  <w:style w:type="paragraph" w:customStyle="1" w:styleId="6EE37C197A10477E85ACB5B8E291CE38">
    <w:name w:val="6EE37C197A10477E85ACB5B8E291CE38"/>
    <w:rsid w:val="003D3785"/>
  </w:style>
  <w:style w:type="paragraph" w:customStyle="1" w:styleId="A5BFA5DE07C64313B2751B04BE2D6061">
    <w:name w:val="A5BFA5DE07C64313B2751B04BE2D6061"/>
    <w:rsid w:val="00455BD3"/>
  </w:style>
  <w:style w:type="paragraph" w:customStyle="1" w:styleId="55B2088A619E4975853F5737BAE41A41">
    <w:name w:val="55B2088A619E4975853F5737BAE41A41"/>
    <w:rsid w:val="00455BD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BSO999929 xmlns="http://www.datev.de/BSOffice/999929">291069c8-b967-4be4-a55f-6b360abd6d8c</BSO999929>
</file>

<file path=customXml/itemProps1.xml><?xml version="1.0" encoding="utf-8"?>
<ds:datastoreItem xmlns:ds="http://schemas.openxmlformats.org/officeDocument/2006/customXml" ds:itemID="{73D5A391-B35D-4D04-AEBD-A83C4BCA1F5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665C363-D7C6-4C59-9F95-8F848617BDA3}">
  <ds:schemaRefs>
    <ds:schemaRef ds:uri="http://www.datev.de/BSOffice/99992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Annahme Checkliste für bestehende Mandanten</Template>
  <TotalTime>0</TotalTime>
  <Pages>5</Pages>
  <Words>683</Words>
  <Characters>4309</Characters>
  <Application>Microsoft Office Word</Application>
  <DocSecurity>0</DocSecurity>
  <Lines>35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Manger, Sebastian</dc:creator>
  <cp:keywords/>
  <dc:description/>
  <cp:lastModifiedBy>Ihrig, Nils</cp:lastModifiedBy>
  <cp:revision>2</cp:revision>
  <cp:lastPrinted>2026-04-07T12:43:00Z</cp:lastPrinted>
  <dcterms:created xsi:type="dcterms:W3CDTF">2026-09-25T04:40:00Z</dcterms:created>
  <dcterms:modified xsi:type="dcterms:W3CDTF">2026-09-25T04:40:00Z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ATEV-DMS_MANDANT_NR">
    <vt:lpwstr>999</vt:lpwstr>
  </property>
  <property fmtid="{D5CDD505-2E9C-101B-9397-08002B2CF9AE}" pid="3" name="DATEV-DMS_MANDANT_BEZ">
    <vt:lpwstr>Klinger &amp; Partner StB</vt:lpwstr>
  </property>
  <property fmtid="{D5CDD505-2E9C-101B-9397-08002B2CF9AE}" pid="4" name="DATEV-DMS_DOKU_NR">
    <vt:lpwstr>264285</vt:lpwstr>
  </property>
  <property fmtid="{D5CDD505-2E9C-101B-9397-08002B2CF9AE}" pid="5" name="DATEV-DMS_BETREFF">
    <vt:lpwstr>ESt Einkommensteuerannahme Checkliste 2020</vt:lpwstr>
  </property>
</Properties>
</file>